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67C79B" w14:textId="77777777" w:rsidR="00AB6E1D" w:rsidRDefault="00AB6E1D">
      <w:pPr>
        <w:jc w:val="center"/>
        <w:rPr>
          <w:rFonts w:ascii="宋体" w:hAnsi="宋体"/>
          <w:sz w:val="52"/>
          <w:szCs w:val="52"/>
        </w:rPr>
      </w:pPr>
    </w:p>
    <w:p w14:paraId="3F613710" w14:textId="77777777" w:rsidR="00AB6E1D" w:rsidRDefault="00AB6E1D">
      <w:pPr>
        <w:jc w:val="center"/>
        <w:rPr>
          <w:rFonts w:ascii="宋体" w:hAnsi="宋体"/>
          <w:sz w:val="52"/>
          <w:szCs w:val="52"/>
        </w:rPr>
      </w:pPr>
    </w:p>
    <w:p w14:paraId="0F8A2BAB" w14:textId="77777777" w:rsidR="00AB6E1D" w:rsidRDefault="00AB6E1D">
      <w:pPr>
        <w:jc w:val="center"/>
        <w:rPr>
          <w:rFonts w:ascii="宋体" w:hAnsi="宋体"/>
          <w:sz w:val="52"/>
          <w:szCs w:val="52"/>
        </w:rPr>
      </w:pPr>
    </w:p>
    <w:p w14:paraId="42BA0435" w14:textId="77777777" w:rsidR="00AB6E1D" w:rsidRDefault="00AB6E1D">
      <w:pPr>
        <w:jc w:val="center"/>
        <w:rPr>
          <w:rFonts w:ascii="宋体" w:hAnsi="宋体"/>
          <w:sz w:val="52"/>
          <w:szCs w:val="52"/>
        </w:rPr>
      </w:pPr>
    </w:p>
    <w:p w14:paraId="75402ADC" w14:textId="42563F10" w:rsidR="00AB6E1D" w:rsidRDefault="00BC5A66">
      <w:pPr>
        <w:spacing w:before="0" w:beforeAutospacing="0" w:after="0" w:afterAutospacing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南京农业大学研究生管理服务系统</w:t>
      </w:r>
      <w:r w:rsidR="00F5744C">
        <w:rPr>
          <w:rFonts w:ascii="宋体" w:hAnsi="宋体" w:hint="eastAsia"/>
          <w:b/>
          <w:sz w:val="44"/>
          <w:szCs w:val="44"/>
        </w:rPr>
        <w:t>-专业实践</w:t>
      </w:r>
    </w:p>
    <w:p w14:paraId="39B9304F" w14:textId="77777777" w:rsidR="00AB6E1D" w:rsidRDefault="00AB6E1D">
      <w:pPr>
        <w:spacing w:before="0" w:beforeAutospacing="0" w:after="0" w:afterAutospacing="0"/>
        <w:jc w:val="center"/>
        <w:rPr>
          <w:rFonts w:ascii="宋体" w:hAnsi="宋体"/>
          <w:b/>
          <w:sz w:val="44"/>
          <w:szCs w:val="44"/>
        </w:rPr>
      </w:pPr>
    </w:p>
    <w:p w14:paraId="107F203E" w14:textId="77777777" w:rsidR="00AB6E1D" w:rsidRDefault="00AB6E1D">
      <w:pPr>
        <w:spacing w:before="0" w:beforeAutospacing="0" w:after="0" w:afterAutospacing="0"/>
        <w:jc w:val="center"/>
        <w:rPr>
          <w:rFonts w:ascii="宋体" w:hAnsi="宋体"/>
          <w:b/>
          <w:sz w:val="44"/>
          <w:szCs w:val="44"/>
        </w:rPr>
      </w:pPr>
    </w:p>
    <w:p w14:paraId="7804A052" w14:textId="2A3C1E5B" w:rsidR="00AB6E1D" w:rsidRDefault="00BC5A66">
      <w:pPr>
        <w:spacing w:before="0" w:beforeAutospacing="0" w:after="0" w:afterAutospacing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操作手册</w:t>
      </w:r>
    </w:p>
    <w:p w14:paraId="648753A9" w14:textId="77777777" w:rsidR="00AB6E1D" w:rsidRDefault="00AB6E1D">
      <w:pPr>
        <w:spacing w:before="0" w:beforeAutospacing="0" w:after="0" w:afterAutospacing="0"/>
        <w:jc w:val="center"/>
        <w:rPr>
          <w:rFonts w:ascii="宋体" w:hAnsi="宋体"/>
          <w:b/>
          <w:sz w:val="52"/>
          <w:szCs w:val="52"/>
        </w:rPr>
      </w:pPr>
    </w:p>
    <w:p w14:paraId="36A16D8F" w14:textId="77777777" w:rsidR="00AB6E1D" w:rsidRDefault="00AB6E1D">
      <w:pPr>
        <w:jc w:val="center"/>
        <w:rPr>
          <w:rFonts w:ascii="宋体" w:hAnsi="宋体"/>
          <w:sz w:val="52"/>
          <w:szCs w:val="52"/>
        </w:rPr>
      </w:pPr>
    </w:p>
    <w:p w14:paraId="69F4E7C1" w14:textId="77777777" w:rsidR="00AB6E1D" w:rsidRDefault="00AB6E1D">
      <w:pPr>
        <w:jc w:val="center"/>
        <w:rPr>
          <w:rFonts w:ascii="宋体" w:hAnsi="宋体"/>
          <w:sz w:val="52"/>
          <w:szCs w:val="52"/>
        </w:rPr>
      </w:pPr>
    </w:p>
    <w:p w14:paraId="736BCB06" w14:textId="77777777" w:rsidR="00AB6E1D" w:rsidRDefault="00AB6E1D">
      <w:pPr>
        <w:jc w:val="center"/>
        <w:rPr>
          <w:rFonts w:ascii="宋体" w:hAnsi="宋体"/>
          <w:sz w:val="52"/>
          <w:szCs w:val="52"/>
        </w:rPr>
      </w:pPr>
    </w:p>
    <w:p w14:paraId="0958A550" w14:textId="36CA8DEB" w:rsidR="00AB6E1D" w:rsidRDefault="00AB6E1D">
      <w:pPr>
        <w:jc w:val="center"/>
        <w:rPr>
          <w:rFonts w:ascii="宋体" w:hAnsi="宋体"/>
          <w:sz w:val="52"/>
          <w:szCs w:val="52"/>
        </w:rPr>
      </w:pPr>
    </w:p>
    <w:p w14:paraId="13B34F88" w14:textId="1A2BE919" w:rsidR="00DE133C" w:rsidRDefault="00DE133C">
      <w:pPr>
        <w:jc w:val="center"/>
        <w:rPr>
          <w:rFonts w:ascii="宋体" w:hAnsi="宋体"/>
          <w:sz w:val="52"/>
          <w:szCs w:val="52"/>
        </w:rPr>
      </w:pPr>
    </w:p>
    <w:p w14:paraId="219A2D24" w14:textId="06E2E429" w:rsidR="00DE133C" w:rsidRDefault="00DE133C">
      <w:pPr>
        <w:jc w:val="center"/>
        <w:rPr>
          <w:rFonts w:ascii="宋体" w:hAnsi="宋体"/>
          <w:sz w:val="52"/>
          <w:szCs w:val="52"/>
        </w:rPr>
      </w:pPr>
    </w:p>
    <w:sdt>
      <w:sdtPr>
        <w:rPr>
          <w:rFonts w:ascii="Calibri" w:eastAsia="宋体" w:hAnsi="Calibri" w:cs="Times New Roman"/>
          <w:color w:val="auto"/>
          <w:kern w:val="2"/>
          <w:sz w:val="21"/>
          <w:szCs w:val="24"/>
          <w:lang w:val="zh-CN"/>
        </w:rPr>
        <w:id w:val="6460881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464A09" w14:textId="6B9376CA" w:rsidR="00DE133C" w:rsidRDefault="00DE133C">
          <w:pPr>
            <w:pStyle w:val="TOC"/>
          </w:pPr>
          <w:r>
            <w:rPr>
              <w:lang w:val="zh-CN"/>
            </w:rPr>
            <w:t>目录</w:t>
          </w:r>
        </w:p>
        <w:p w14:paraId="63A86ADA" w14:textId="77777777" w:rsidR="00B37C6F" w:rsidRDefault="00DE133C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1496439" w:history="1">
            <w:r w:rsidR="00B37C6F" w:rsidRPr="007A747B">
              <w:rPr>
                <w:rStyle w:val="af4"/>
                <w:noProof/>
                <w:lang w:bidi="ar"/>
              </w:rPr>
              <w:t>1.</w:t>
            </w:r>
            <w:r w:rsidR="00B37C6F" w:rsidRPr="007A747B">
              <w:rPr>
                <w:rStyle w:val="af4"/>
                <w:rFonts w:hint="eastAsia"/>
                <w:noProof/>
                <w:lang w:bidi="ar"/>
              </w:rPr>
              <w:t>访问系统方式</w:t>
            </w:r>
            <w:r w:rsidR="00B37C6F">
              <w:rPr>
                <w:noProof/>
                <w:webHidden/>
              </w:rPr>
              <w:tab/>
            </w:r>
            <w:r w:rsidR="00B37C6F">
              <w:rPr>
                <w:noProof/>
                <w:webHidden/>
              </w:rPr>
              <w:fldChar w:fldCharType="begin"/>
            </w:r>
            <w:r w:rsidR="00B37C6F">
              <w:rPr>
                <w:noProof/>
                <w:webHidden/>
              </w:rPr>
              <w:instrText xml:space="preserve"> PAGEREF _Toc171496439 \h </w:instrText>
            </w:r>
            <w:r w:rsidR="00B37C6F">
              <w:rPr>
                <w:noProof/>
                <w:webHidden/>
              </w:rPr>
            </w:r>
            <w:r w:rsidR="00B37C6F">
              <w:rPr>
                <w:noProof/>
                <w:webHidden/>
              </w:rPr>
              <w:fldChar w:fldCharType="separate"/>
            </w:r>
            <w:r w:rsidR="00B37C6F">
              <w:rPr>
                <w:noProof/>
                <w:webHidden/>
              </w:rPr>
              <w:t>2</w:t>
            </w:r>
            <w:r w:rsidR="00B37C6F">
              <w:rPr>
                <w:noProof/>
                <w:webHidden/>
              </w:rPr>
              <w:fldChar w:fldCharType="end"/>
            </w:r>
          </w:hyperlink>
        </w:p>
        <w:p w14:paraId="4F182C33" w14:textId="77777777" w:rsidR="00B37C6F" w:rsidRDefault="00B37C6F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1496440" w:history="1">
            <w:r w:rsidRPr="007A747B">
              <w:rPr>
                <w:rStyle w:val="af4"/>
                <w:noProof/>
              </w:rPr>
              <w:t>2.</w:t>
            </w:r>
            <w:r w:rsidRPr="007A747B">
              <w:rPr>
                <w:rStyle w:val="af4"/>
                <w:rFonts w:hint="eastAsia"/>
                <w:noProof/>
              </w:rPr>
              <w:t>学生实践计划申请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_Toc171496440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475CB" w14:textId="77777777" w:rsidR="00B37C6F" w:rsidRDefault="00B37C6F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1496441" w:history="1">
            <w:r w:rsidRPr="007A747B">
              <w:rPr>
                <w:rStyle w:val="af4"/>
                <w:noProof/>
              </w:rPr>
              <w:t>3.</w:t>
            </w:r>
            <w:r w:rsidRPr="007A747B">
              <w:rPr>
                <w:rStyle w:val="af4"/>
                <w:rFonts w:hint="eastAsia"/>
                <w:noProof/>
              </w:rPr>
              <w:t>学生实践考核申请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_Toc171496441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7E1B6" w14:textId="77777777" w:rsidR="00B37C6F" w:rsidRDefault="00B37C6F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1496442" w:history="1">
            <w:r w:rsidRPr="007A747B">
              <w:rPr>
                <w:rStyle w:val="af4"/>
                <w:noProof/>
              </w:rPr>
              <w:t>4.</w:t>
            </w:r>
            <w:r w:rsidRPr="007A747B">
              <w:rPr>
                <w:rStyle w:val="af4"/>
                <w:rFonts w:hint="eastAsia"/>
                <w:noProof/>
              </w:rPr>
              <w:t>学院审核实践计划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_Toc171496442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ACB6C" w14:textId="77777777" w:rsidR="00B37C6F" w:rsidRDefault="00B37C6F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1496443" w:history="1">
            <w:r w:rsidRPr="007A747B">
              <w:rPr>
                <w:rStyle w:val="af4"/>
                <w:noProof/>
              </w:rPr>
              <w:t>5.</w:t>
            </w:r>
            <w:r w:rsidRPr="007A747B">
              <w:rPr>
                <w:rStyle w:val="af4"/>
                <w:rFonts w:hint="eastAsia"/>
                <w:noProof/>
              </w:rPr>
              <w:t>学院打印汇总表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_Toc171496443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AD2EF" w14:textId="77777777" w:rsidR="00B37C6F" w:rsidRDefault="00B37C6F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1496444" w:history="1">
            <w:r w:rsidRPr="007A747B">
              <w:rPr>
                <w:rStyle w:val="af4"/>
                <w:noProof/>
              </w:rPr>
              <w:t>6.</w:t>
            </w:r>
            <w:r w:rsidRPr="007A747B">
              <w:rPr>
                <w:rStyle w:val="af4"/>
                <w:rFonts w:hint="eastAsia"/>
                <w:noProof/>
              </w:rPr>
              <w:t>学院审核实践考核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_Toc171496444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92F842" w14:textId="34819DE7" w:rsidR="00DE133C" w:rsidRDefault="00DE133C">
          <w:r>
            <w:rPr>
              <w:b/>
              <w:bCs/>
              <w:lang w:val="zh-CN"/>
            </w:rPr>
            <w:fldChar w:fldCharType="end"/>
          </w:r>
        </w:p>
      </w:sdtContent>
    </w:sdt>
    <w:p w14:paraId="4957A69A" w14:textId="77777777" w:rsidR="00DE133C" w:rsidRDefault="00DE133C">
      <w:pPr>
        <w:jc w:val="center"/>
        <w:rPr>
          <w:rFonts w:ascii="宋体" w:hAnsi="宋体"/>
          <w:sz w:val="52"/>
          <w:szCs w:val="52"/>
        </w:rPr>
      </w:pPr>
    </w:p>
    <w:p w14:paraId="3000CAB6" w14:textId="2681625F" w:rsidR="007E01A7" w:rsidRDefault="000244F1" w:rsidP="000244F1">
      <w:pPr>
        <w:pStyle w:val="2"/>
        <w:numPr>
          <w:ilvl w:val="0"/>
          <w:numId w:val="0"/>
        </w:numPr>
        <w:ind w:left="578" w:hanging="578"/>
        <w:rPr>
          <w:lang w:bidi="ar"/>
        </w:rPr>
      </w:pPr>
      <w:bookmarkStart w:id="0" w:name="_Toc93502824"/>
      <w:bookmarkStart w:id="1" w:name="_Toc171496439"/>
      <w:bookmarkStart w:id="2" w:name="_GoBack"/>
      <w:bookmarkEnd w:id="2"/>
      <w:r>
        <w:rPr>
          <w:rFonts w:hint="eastAsia"/>
          <w:lang w:bidi="ar"/>
        </w:rPr>
        <w:t>1.</w:t>
      </w:r>
      <w:r w:rsidR="00DA7095">
        <w:rPr>
          <w:rFonts w:hint="eastAsia"/>
          <w:lang w:bidi="ar"/>
        </w:rPr>
        <w:t>访问系统</w:t>
      </w:r>
      <w:r w:rsidR="007E01A7">
        <w:rPr>
          <w:rFonts w:hint="eastAsia"/>
          <w:lang w:bidi="ar"/>
        </w:rPr>
        <w:t>方式</w:t>
      </w:r>
      <w:bookmarkEnd w:id="0"/>
      <w:bookmarkEnd w:id="1"/>
    </w:p>
    <w:p w14:paraId="075045F6" w14:textId="15C4AF1B" w:rsidR="00AB6E1D" w:rsidRDefault="00BC5A66" w:rsidP="007E01A7">
      <w:pPr>
        <w:widowControl/>
        <w:ind w:firstLineChars="200" w:firstLine="400"/>
        <w:jc w:val="left"/>
      </w:pPr>
      <w:r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>研究生</w:t>
      </w:r>
      <w:r w:rsidR="000244F1"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>门户</w:t>
      </w:r>
      <w:r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>系统如何登陆：进入办事大厅，选中研究生服务中心卡片，点击研究生综合服务</w:t>
      </w:r>
      <w:r w:rsidR="006C73A6"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>；</w:t>
      </w:r>
    </w:p>
    <w:p w14:paraId="2D98A5F7" w14:textId="77777777" w:rsidR="00AB6E1D" w:rsidRDefault="00BC5A66">
      <w:pPr>
        <w:rPr>
          <w:rFonts w:hint="eastAsia"/>
        </w:rPr>
      </w:pPr>
      <w:r>
        <w:rPr>
          <w:noProof/>
        </w:rPr>
        <w:drawing>
          <wp:inline distT="0" distB="0" distL="114300" distR="114300" wp14:anchorId="08C12E19" wp14:editId="7612233D">
            <wp:extent cx="6290945" cy="3053715"/>
            <wp:effectExtent l="0" t="0" r="3175" b="9525"/>
            <wp:docPr id="7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ECC29" w14:textId="52400945" w:rsidR="00DA7095" w:rsidRPr="00DA7095" w:rsidRDefault="000244F1" w:rsidP="00DA7095">
      <w:r>
        <w:rPr>
          <w:noProof/>
        </w:rPr>
        <w:lastRenderedPageBreak/>
        <w:drawing>
          <wp:inline distT="0" distB="0" distL="0" distR="0" wp14:anchorId="2502D28E" wp14:editId="78545B50">
            <wp:extent cx="5486400" cy="25463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A4C7" w14:textId="1EF6AED0" w:rsidR="00A052AA" w:rsidRDefault="000244F1" w:rsidP="000244F1">
      <w:pPr>
        <w:pStyle w:val="2"/>
        <w:numPr>
          <w:ilvl w:val="0"/>
          <w:numId w:val="0"/>
        </w:numPr>
        <w:ind w:left="578" w:hanging="578"/>
      </w:pPr>
      <w:bookmarkStart w:id="3" w:name="_Toc171496440"/>
      <w:r>
        <w:rPr>
          <w:rFonts w:hint="eastAsia"/>
        </w:rPr>
        <w:t>2.</w:t>
      </w:r>
      <w:r w:rsidR="005A0489">
        <w:t>学生实践计划</w:t>
      </w:r>
      <w:r w:rsidR="00D20A0D">
        <w:t>申请</w:t>
      </w:r>
      <w:bookmarkEnd w:id="3"/>
    </w:p>
    <w:p w14:paraId="4D2FB54C" w14:textId="04D19D97" w:rsidR="00A052AA" w:rsidRDefault="00A052AA" w:rsidP="00A052AA">
      <w:r>
        <w:rPr>
          <w:rFonts w:hint="eastAsia"/>
        </w:rPr>
        <w:t>如何申请专业实践？搜到专业实践应用点击专业实践申请，弹出对话框后点击新增按钮即可显示</w:t>
      </w:r>
    </w:p>
    <w:p w14:paraId="78974EDE" w14:textId="3871ED2F" w:rsidR="00A052AA" w:rsidRDefault="00A052AA" w:rsidP="00A052AA">
      <w:r>
        <w:rPr>
          <w:noProof/>
        </w:rPr>
        <w:drawing>
          <wp:inline distT="0" distB="0" distL="0" distR="0" wp14:anchorId="3698BFC5" wp14:editId="0A31508C">
            <wp:extent cx="6299835" cy="3320538"/>
            <wp:effectExtent l="0" t="0" r="5715" b="0"/>
            <wp:docPr id="73" name="图片 73" descr="C:\Users\Administrator\Documents\WeChat Files\wxid_05mydfb40xvl21\FileStorage\Temp\1718248039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05mydfb40xvl21\FileStorage\Temp\17182480394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DF5F" w14:textId="46103F4C" w:rsidR="00A052AA" w:rsidRDefault="00A052AA" w:rsidP="00A052AA">
      <w:r>
        <w:rPr>
          <w:rFonts w:hint="eastAsia"/>
        </w:rPr>
        <w:t>实践单位信息，学生请把实践单位全称，实践详细地址定位到县级市，实践单位联系人，电话信息，实践单位统一社会信用代码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 w:rsidR="003100FF">
        <w:rPr>
          <w:rFonts w:hint="eastAsia"/>
        </w:rPr>
        <w:t>实践进度安排，预计成果等</w:t>
      </w:r>
      <w:r w:rsidR="003100FF">
        <w:rPr>
          <w:rFonts w:hint="eastAsia"/>
        </w:rPr>
        <w:t xml:space="preserve"> </w:t>
      </w:r>
      <w:r w:rsidR="003100FF">
        <w:rPr>
          <w:rFonts w:hint="eastAsia"/>
        </w:rPr>
        <w:t>，同时</w:t>
      </w:r>
      <w:r>
        <w:rPr>
          <w:rFonts w:hint="eastAsia"/>
        </w:rPr>
        <w:t>实践开始时间和结束时间必须满足</w:t>
      </w:r>
      <w:r>
        <w:rPr>
          <w:rFonts w:hint="eastAsia"/>
        </w:rPr>
        <w:t>6</w:t>
      </w:r>
      <w:r>
        <w:rPr>
          <w:rFonts w:hint="eastAsia"/>
        </w:rPr>
        <w:t>个月！</w:t>
      </w:r>
      <w:r w:rsidR="00BD568B">
        <w:rPr>
          <w:rFonts w:hint="eastAsia"/>
        </w:rPr>
        <w:t>必</w:t>
      </w:r>
      <w:proofErr w:type="gramStart"/>
      <w:r w:rsidR="00BD568B">
        <w:rPr>
          <w:rFonts w:hint="eastAsia"/>
        </w:rPr>
        <w:t>填内容</w:t>
      </w:r>
      <w:proofErr w:type="gramEnd"/>
      <w:r w:rsidR="00BD568B">
        <w:rPr>
          <w:rFonts w:hint="eastAsia"/>
        </w:rPr>
        <w:t>请完善</w:t>
      </w:r>
    </w:p>
    <w:p w14:paraId="20EBC47B" w14:textId="7B5971E4" w:rsidR="00A052AA" w:rsidRDefault="003100FF" w:rsidP="00A052AA">
      <w:r>
        <w:rPr>
          <w:noProof/>
        </w:rPr>
        <w:lastRenderedPageBreak/>
        <w:drawing>
          <wp:inline distT="0" distB="0" distL="0" distR="0" wp14:anchorId="3CF0FFB2" wp14:editId="43B3A313">
            <wp:extent cx="6299835" cy="3320538"/>
            <wp:effectExtent l="0" t="0" r="5715" b="0"/>
            <wp:docPr id="2" name="图片 2" descr="C:\Users\Administrator\Documents\WeChat Files\wxid_05mydfb40xvl21\FileStorage\Temp\1719308776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05mydfb40xvl21\FileStorage\Temp\171930877693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CCE77" w14:textId="141F39E9" w:rsidR="000C508B" w:rsidRDefault="000C508B" w:rsidP="00A052AA">
      <w:r>
        <w:rPr>
          <w:noProof/>
        </w:rPr>
        <w:drawing>
          <wp:inline distT="0" distB="0" distL="0" distR="0" wp14:anchorId="00BEBD32" wp14:editId="10FF94E8">
            <wp:extent cx="6299835" cy="3320538"/>
            <wp:effectExtent l="0" t="0" r="5715" b="0"/>
            <wp:docPr id="3" name="图片 3" descr="C:\Users\Administrator\Documents\WeChat Files\wxid_05mydfb40xvl21\FileStorage\Temp\1719309005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05mydfb40xvl21\FileStorage\Temp\171930900594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3ED4" w14:textId="2F060DB1" w:rsidR="000C508B" w:rsidRDefault="000C508B" w:rsidP="00A052AA">
      <w:r>
        <w:rPr>
          <w:noProof/>
        </w:rPr>
        <w:lastRenderedPageBreak/>
        <w:drawing>
          <wp:inline distT="0" distB="0" distL="0" distR="0" wp14:anchorId="099863F5" wp14:editId="44328EAF">
            <wp:extent cx="6299835" cy="3320538"/>
            <wp:effectExtent l="0" t="0" r="5715" b="0"/>
            <wp:docPr id="4" name="图片 4" descr="C:\Users\Administrator\Documents\WeChat Files\wxid_05mydfb40xvl21\FileStorage\Temp\1719309031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05mydfb40xvl21\FileStorage\Temp\171930903127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C0D38" w14:textId="52910229" w:rsidR="003100FF" w:rsidRDefault="003100FF" w:rsidP="00A052AA">
      <w:r>
        <w:rPr>
          <w:rFonts w:hint="eastAsia"/>
        </w:rPr>
        <w:t>保存并点击下一步打印计划表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计划表打印纸质版本后请找导师校外导师</w:t>
      </w:r>
      <w:r w:rsidR="008118DA">
        <w:rPr>
          <w:rFonts w:hint="eastAsia"/>
        </w:rPr>
        <w:t>学院填写意见</w:t>
      </w:r>
      <w:r>
        <w:rPr>
          <w:rFonts w:hint="eastAsia"/>
        </w:rPr>
        <w:t>签字确认后盖章后</w:t>
      </w:r>
      <w:r w:rsidR="000C508B">
        <w:rPr>
          <w:rFonts w:hint="eastAsia"/>
        </w:rPr>
        <w:t>扫描成电子档上传，点提交</w:t>
      </w:r>
    </w:p>
    <w:p w14:paraId="1E2017D2" w14:textId="21059DE1" w:rsidR="00A64618" w:rsidRDefault="00D20A0D" w:rsidP="00A052AA">
      <w:r>
        <w:rPr>
          <w:noProof/>
        </w:rPr>
        <w:drawing>
          <wp:inline distT="0" distB="0" distL="0" distR="0" wp14:anchorId="6F867F1D" wp14:editId="15C770D7">
            <wp:extent cx="5486400" cy="28949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9630" w14:textId="69C24758" w:rsidR="00D20A0D" w:rsidRDefault="00D20A0D" w:rsidP="00A052AA">
      <w:r>
        <w:rPr>
          <w:rFonts w:hint="eastAsia"/>
        </w:rPr>
        <w:t>如申请</w:t>
      </w:r>
      <w:r w:rsidR="0065690C">
        <w:rPr>
          <w:rFonts w:hint="eastAsia"/>
        </w:rPr>
        <w:t>提交下一步院系未审核情况，支持撤回修改学生的实践计划</w:t>
      </w:r>
      <w:r w:rsidR="004904BF">
        <w:rPr>
          <w:rFonts w:hint="eastAsia"/>
        </w:rPr>
        <w:t>。</w:t>
      </w:r>
    </w:p>
    <w:p w14:paraId="103DD98A" w14:textId="77777777" w:rsidR="00A64618" w:rsidRPr="00A052AA" w:rsidRDefault="00A64618" w:rsidP="00A052AA"/>
    <w:p w14:paraId="4EB7A5C5" w14:textId="3F7058F5" w:rsidR="00D20A0D" w:rsidRDefault="000244F1" w:rsidP="000244F1">
      <w:pPr>
        <w:pStyle w:val="2"/>
        <w:numPr>
          <w:ilvl w:val="0"/>
          <w:numId w:val="0"/>
        </w:numPr>
        <w:ind w:left="578" w:hanging="578"/>
      </w:pPr>
      <w:bookmarkStart w:id="4" w:name="_Toc171496441"/>
      <w:r>
        <w:rPr>
          <w:rFonts w:hint="eastAsia"/>
        </w:rPr>
        <w:t>3.</w:t>
      </w:r>
      <w:r w:rsidR="00D20A0D">
        <w:t>学生实践考核申请</w:t>
      </w:r>
      <w:bookmarkEnd w:id="4"/>
    </w:p>
    <w:p w14:paraId="3E4D420A" w14:textId="78B49631" w:rsidR="004904BF" w:rsidRDefault="004904BF" w:rsidP="004904BF">
      <w:r>
        <w:rPr>
          <w:rFonts w:hint="eastAsia"/>
        </w:rPr>
        <w:t>学生计划审核通过后，学生开始进行考核阶段，请点击实践考核申请，并点击新增考核申请</w:t>
      </w:r>
    </w:p>
    <w:p w14:paraId="4BDD2343" w14:textId="43E1B89D" w:rsidR="004904BF" w:rsidRDefault="004904BF" w:rsidP="004904BF">
      <w:r>
        <w:rPr>
          <w:noProof/>
        </w:rPr>
        <w:lastRenderedPageBreak/>
        <w:drawing>
          <wp:inline distT="0" distB="0" distL="0" distR="0" wp14:anchorId="4574343B" wp14:editId="16048311">
            <wp:extent cx="5486400" cy="289496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314F" w14:textId="1015AF68" w:rsidR="004904BF" w:rsidRDefault="004904BF" w:rsidP="004904BF">
      <w:r>
        <w:rPr>
          <w:rFonts w:hint="eastAsia"/>
        </w:rPr>
        <w:t>需完成实践考核要求：实践考核报告，考核报告要求不少于</w:t>
      </w:r>
      <w:r>
        <w:rPr>
          <w:rFonts w:hint="eastAsia"/>
        </w:rPr>
        <w:t>3000</w:t>
      </w:r>
      <w:r>
        <w:rPr>
          <w:rFonts w:hint="eastAsia"/>
        </w:rPr>
        <w:t>字总结。以及实践考核单位评价</w:t>
      </w:r>
    </w:p>
    <w:p w14:paraId="42F2CD63" w14:textId="15066264" w:rsidR="004904BF" w:rsidRDefault="004904BF" w:rsidP="004904BF">
      <w:r>
        <w:rPr>
          <w:noProof/>
        </w:rPr>
        <w:drawing>
          <wp:inline distT="0" distB="0" distL="0" distR="0" wp14:anchorId="5B146CD2" wp14:editId="54B99961">
            <wp:extent cx="6299835" cy="3320538"/>
            <wp:effectExtent l="0" t="0" r="5715" b="0"/>
            <wp:docPr id="10" name="图片 10" descr="C:\Users\Administrator\Documents\WeChat Files\wxid_05mydfb40xvl21\FileStorage\Temp\1719310706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wxid_05mydfb40xvl21\FileStorage\Temp\171931070694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AF347" w14:textId="77777777" w:rsidR="00817322" w:rsidRDefault="00817322" w:rsidP="004904BF"/>
    <w:p w14:paraId="5783C4EE" w14:textId="525298A2" w:rsidR="00817322" w:rsidRDefault="00817322" w:rsidP="004904BF">
      <w:r>
        <w:rPr>
          <w:rFonts w:hint="eastAsia"/>
        </w:rPr>
        <w:t>确认完成</w:t>
      </w:r>
      <w:r w:rsidR="00267A91">
        <w:rPr>
          <w:rFonts w:hint="eastAsia"/>
        </w:rPr>
        <w:t>点击保存后可修改。完成考核内容填写后请点击打印考核表，打印成纸质后找导师，校外导师，实践单位及学院签字盖章后上传到考核附件。</w:t>
      </w:r>
    </w:p>
    <w:p w14:paraId="0B11E224" w14:textId="610CED61" w:rsidR="00267A91" w:rsidRDefault="00267A91" w:rsidP="00267A91">
      <w:r>
        <w:rPr>
          <w:noProof/>
        </w:rPr>
        <w:lastRenderedPageBreak/>
        <w:drawing>
          <wp:inline distT="0" distB="0" distL="0" distR="0" wp14:anchorId="06BE3F52" wp14:editId="1CA489B5">
            <wp:extent cx="6299835" cy="3320538"/>
            <wp:effectExtent l="0" t="0" r="5715" b="0"/>
            <wp:docPr id="12" name="图片 12" descr="C:\Users\Administrator\Documents\WeChat Files\wxid_05mydfb40xvl21\FileStorage\Temp\1719311130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wxid_05mydfb40xvl21\FileStorage\Temp\171931113017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430A" w14:textId="60723439" w:rsidR="00267A91" w:rsidRDefault="00267A91" w:rsidP="00267A91">
      <w:r>
        <w:rPr>
          <w:rFonts w:hint="eastAsia"/>
        </w:rPr>
        <w:t>考核申请提交院系未审核情况，支持撤回修改学生的实践考核。</w:t>
      </w:r>
    </w:p>
    <w:p w14:paraId="37B52568" w14:textId="77777777" w:rsidR="00267A91" w:rsidRPr="00267A91" w:rsidRDefault="00267A91" w:rsidP="004904BF"/>
    <w:p w14:paraId="794B72D0" w14:textId="3F5F9C48" w:rsidR="00A052AA" w:rsidRDefault="000244F1" w:rsidP="000244F1">
      <w:pPr>
        <w:pStyle w:val="2"/>
        <w:numPr>
          <w:ilvl w:val="0"/>
          <w:numId w:val="0"/>
        </w:numPr>
        <w:ind w:left="578" w:hanging="578"/>
      </w:pPr>
      <w:bookmarkStart w:id="5" w:name="_Toc171496442"/>
      <w:r>
        <w:rPr>
          <w:rFonts w:hint="eastAsia"/>
        </w:rPr>
        <w:t>4.</w:t>
      </w:r>
      <w:r w:rsidR="00A42C49">
        <w:t>学院审核</w:t>
      </w:r>
      <w:r w:rsidR="005A0489">
        <w:t>实践计划</w:t>
      </w:r>
      <w:bookmarkEnd w:id="5"/>
    </w:p>
    <w:p w14:paraId="364FD353" w14:textId="1BEAB150" w:rsidR="00F63802" w:rsidRDefault="004137FD" w:rsidP="00F63802">
      <w:r>
        <w:t>秘书如何审核实践计划，在实践管理</w:t>
      </w:r>
      <w:r>
        <w:rPr>
          <w:rFonts w:hint="eastAsia"/>
        </w:rPr>
        <w:t>-</w:t>
      </w:r>
      <w:r>
        <w:rPr>
          <w:rFonts w:hint="eastAsia"/>
        </w:rPr>
        <w:t>专业实践审核页面，选择实践计划审核</w:t>
      </w:r>
      <w:r>
        <w:rPr>
          <w:rFonts w:hint="eastAsia"/>
        </w:rPr>
        <w:t xml:space="preserve"> </w:t>
      </w:r>
      <w:r>
        <w:rPr>
          <w:rFonts w:hint="eastAsia"/>
        </w:rPr>
        <w:t>，显示待秘书审核计划阶段的学生，秘书点审核即可</w:t>
      </w:r>
      <w:r w:rsidR="004904BF">
        <w:rPr>
          <w:rFonts w:hint="eastAsia"/>
        </w:rPr>
        <w:t>，弹出学生的实践计划申请内容，</w:t>
      </w:r>
    </w:p>
    <w:p w14:paraId="21BBA258" w14:textId="1AABF34A" w:rsidR="00F63802" w:rsidRDefault="004904BF" w:rsidP="00F63802">
      <w:r>
        <w:rPr>
          <w:noProof/>
        </w:rPr>
        <w:drawing>
          <wp:inline distT="0" distB="0" distL="0" distR="0" wp14:anchorId="024C19D9" wp14:editId="33BE9EFD">
            <wp:extent cx="6299835" cy="2747240"/>
            <wp:effectExtent l="0" t="0" r="5715" b="0"/>
            <wp:docPr id="7" name="图片 7" descr="C:\Users\Administrator\Documents\WeChat Files\wxid_05mydfb40xvl21\FileStorage\Temp\1719310431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05mydfb40xvl21\FileStorage\Temp\171931043156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DAC7" w14:textId="515829ED" w:rsidR="004904BF" w:rsidRDefault="004904BF" w:rsidP="00F63802">
      <w:r>
        <w:rPr>
          <w:rFonts w:hint="eastAsia"/>
        </w:rPr>
        <w:t>点审核通过，输入审核意见，点确认</w:t>
      </w:r>
      <w:r>
        <w:rPr>
          <w:rFonts w:hint="eastAsia"/>
        </w:rPr>
        <w:t xml:space="preserve"> </w:t>
      </w:r>
      <w:r>
        <w:rPr>
          <w:rFonts w:hint="eastAsia"/>
        </w:rPr>
        <w:t>即可</w:t>
      </w:r>
      <w:r>
        <w:rPr>
          <w:rFonts w:hint="eastAsia"/>
        </w:rPr>
        <w:t xml:space="preserve"> </w:t>
      </w:r>
      <w:r>
        <w:rPr>
          <w:rFonts w:hint="eastAsia"/>
        </w:rPr>
        <w:t>，如学生修改请点击审核退回，退回学生修改。</w:t>
      </w:r>
    </w:p>
    <w:p w14:paraId="5F280667" w14:textId="779FC212" w:rsidR="004904BF" w:rsidRPr="00F63802" w:rsidRDefault="004904BF" w:rsidP="00F63802">
      <w:r>
        <w:rPr>
          <w:noProof/>
        </w:rPr>
        <w:lastRenderedPageBreak/>
        <w:drawing>
          <wp:inline distT="0" distB="0" distL="0" distR="0" wp14:anchorId="58259A83" wp14:editId="4611CE01">
            <wp:extent cx="6299835" cy="3320538"/>
            <wp:effectExtent l="0" t="0" r="5715" b="0"/>
            <wp:docPr id="8" name="图片 8" descr="C:\Users\Administrator\Documents\WeChat Files\wxid_05mydfb40xvl21\FileStorage\Temp\1719310496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05mydfb40xvl21\FileStorage\Temp\17193104968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3DFFD" w14:textId="2DEBA155" w:rsidR="003553DE" w:rsidRDefault="000244F1" w:rsidP="000244F1">
      <w:pPr>
        <w:pStyle w:val="2"/>
        <w:numPr>
          <w:ilvl w:val="0"/>
          <w:numId w:val="0"/>
        </w:numPr>
        <w:ind w:left="578" w:hanging="578"/>
        <w:rPr>
          <w:rFonts w:hint="eastAsia"/>
        </w:rPr>
      </w:pPr>
      <w:bookmarkStart w:id="6" w:name="_Toc171496443"/>
      <w:r>
        <w:rPr>
          <w:rFonts w:hint="eastAsia"/>
        </w:rPr>
        <w:t>5.</w:t>
      </w:r>
      <w:r w:rsidR="00A42C49">
        <w:t>学院</w:t>
      </w:r>
      <w:r w:rsidR="003553DE">
        <w:t>打印</w:t>
      </w:r>
      <w:r w:rsidR="00A42C49">
        <w:t>汇总表</w:t>
      </w:r>
      <w:bookmarkEnd w:id="6"/>
    </w:p>
    <w:p w14:paraId="044D5FBA" w14:textId="4F4F30F7" w:rsidR="003553DE" w:rsidRDefault="003553DE" w:rsidP="003553DE">
      <w:pPr>
        <w:rPr>
          <w:rFonts w:hint="eastAsia"/>
        </w:rPr>
      </w:pPr>
      <w:r>
        <w:t>秘书根据已审核通过的实践计划汇总表打印后</w:t>
      </w:r>
      <w:r>
        <w:t>pdf</w:t>
      </w:r>
      <w:r>
        <w:t>打印签字后提交给研究生院培养办，在报表打印模块，请点击</w:t>
      </w:r>
      <w:r>
        <w:t>“</w:t>
      </w:r>
      <w:r>
        <w:t>专业实践汇总表</w:t>
      </w:r>
      <w:r>
        <w:t>”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点打开</w:t>
      </w:r>
      <w:proofErr w:type="gramEnd"/>
      <w:r>
        <w:rPr>
          <w:rFonts w:hint="eastAsia"/>
        </w:rPr>
        <w:t>后，选择本学院，显示已提交且审核通过实践计划的学生名单</w:t>
      </w:r>
    </w:p>
    <w:p w14:paraId="2C166061" w14:textId="205B402A" w:rsidR="003553DE" w:rsidRDefault="003553DE" w:rsidP="003553DE">
      <w:pPr>
        <w:rPr>
          <w:rFonts w:hint="eastAsia"/>
        </w:rPr>
      </w:pPr>
      <w:r>
        <w:rPr>
          <w:noProof/>
        </w:rPr>
        <w:drawing>
          <wp:inline distT="0" distB="0" distL="0" distR="0" wp14:anchorId="67B96027" wp14:editId="4DAAA14B">
            <wp:extent cx="5486400" cy="25463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A8E05" w14:textId="1C1C2A87" w:rsidR="003553DE" w:rsidRPr="003553DE" w:rsidRDefault="003553DE" w:rsidP="003553DE">
      <w:r>
        <w:rPr>
          <w:noProof/>
        </w:rPr>
        <w:lastRenderedPageBreak/>
        <w:drawing>
          <wp:inline distT="0" distB="0" distL="0" distR="0" wp14:anchorId="7F98511C" wp14:editId="116C97BC">
            <wp:extent cx="5486400" cy="25463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E2B73" w14:textId="601DE7F7" w:rsidR="005A0489" w:rsidRDefault="000244F1" w:rsidP="000244F1">
      <w:pPr>
        <w:pStyle w:val="2"/>
        <w:numPr>
          <w:ilvl w:val="0"/>
          <w:numId w:val="0"/>
        </w:numPr>
        <w:ind w:left="578" w:hanging="578"/>
      </w:pPr>
      <w:bookmarkStart w:id="7" w:name="_Toc171496444"/>
      <w:r>
        <w:rPr>
          <w:rFonts w:hint="eastAsia"/>
        </w:rPr>
        <w:t>6.</w:t>
      </w:r>
      <w:r w:rsidR="00A42C49">
        <w:t>学院审核</w:t>
      </w:r>
      <w:r w:rsidR="005A0489">
        <w:t>实践考核</w:t>
      </w:r>
      <w:bookmarkEnd w:id="7"/>
    </w:p>
    <w:p w14:paraId="6724A30B" w14:textId="168D8CD6" w:rsidR="00267A91" w:rsidRDefault="00267A91" w:rsidP="00267A91">
      <w:r>
        <w:t>秘书如何审核实践考核，在实践管理</w:t>
      </w:r>
      <w:r>
        <w:rPr>
          <w:rFonts w:hint="eastAsia"/>
        </w:rPr>
        <w:t>-</w:t>
      </w:r>
      <w:r>
        <w:rPr>
          <w:rFonts w:hint="eastAsia"/>
        </w:rPr>
        <w:t>专业实践审核页面，选择实践考核审核</w:t>
      </w:r>
      <w:r>
        <w:rPr>
          <w:rFonts w:hint="eastAsia"/>
        </w:rPr>
        <w:t xml:space="preserve"> </w:t>
      </w:r>
      <w:r>
        <w:rPr>
          <w:rFonts w:hint="eastAsia"/>
        </w:rPr>
        <w:t>，显示待秘书审核考核阶段的学生，秘书点审核即可，弹出学生的实践考核申请内容，</w:t>
      </w:r>
    </w:p>
    <w:p w14:paraId="038FC779" w14:textId="26E9AD05" w:rsidR="00267A91" w:rsidRDefault="00267A91" w:rsidP="00267A91">
      <w:r>
        <w:rPr>
          <w:noProof/>
        </w:rPr>
        <w:drawing>
          <wp:inline distT="0" distB="0" distL="0" distR="0" wp14:anchorId="2AC802B3" wp14:editId="5DE40841">
            <wp:extent cx="6299835" cy="3320538"/>
            <wp:effectExtent l="0" t="0" r="5715" b="0"/>
            <wp:docPr id="15" name="图片 15" descr="C:\Users\Administrator\Documents\WeChat Files\wxid_05mydfb40xvl21\FileStorage\Temp\1719311228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WeChat Files\wxid_05mydfb40xvl21\FileStorage\Temp\171931122886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24B4" w14:textId="77777777" w:rsidR="00267A91" w:rsidRDefault="00267A91" w:rsidP="00267A91">
      <w:r>
        <w:rPr>
          <w:rFonts w:hint="eastAsia"/>
        </w:rPr>
        <w:t>点审核通过，输入审核意见，点确认</w:t>
      </w:r>
      <w:r>
        <w:rPr>
          <w:rFonts w:hint="eastAsia"/>
        </w:rPr>
        <w:t xml:space="preserve"> </w:t>
      </w:r>
      <w:r>
        <w:rPr>
          <w:rFonts w:hint="eastAsia"/>
        </w:rPr>
        <w:t>即可</w:t>
      </w:r>
      <w:r>
        <w:rPr>
          <w:rFonts w:hint="eastAsia"/>
        </w:rPr>
        <w:t xml:space="preserve"> </w:t>
      </w:r>
      <w:r>
        <w:rPr>
          <w:rFonts w:hint="eastAsia"/>
        </w:rPr>
        <w:t>，如学生修改请点击审核退回，退回学生修改。</w:t>
      </w:r>
    </w:p>
    <w:p w14:paraId="7460EC9F" w14:textId="0CECFAD9" w:rsidR="00267A91" w:rsidRPr="00F63802" w:rsidRDefault="00267A91" w:rsidP="00267A91">
      <w:r>
        <w:rPr>
          <w:noProof/>
        </w:rPr>
        <w:lastRenderedPageBreak/>
        <w:drawing>
          <wp:inline distT="0" distB="0" distL="0" distR="0" wp14:anchorId="7A600C41" wp14:editId="51C30702">
            <wp:extent cx="5486400" cy="289496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F7C3" w14:textId="77777777" w:rsidR="00267A91" w:rsidRPr="00267A91" w:rsidRDefault="00267A91" w:rsidP="00267A91"/>
    <w:sectPr w:rsidR="00267A91" w:rsidRPr="00267A91">
      <w:headerReference w:type="default" r:id="rId26"/>
      <w:footerReference w:type="even" r:id="rId27"/>
      <w:footerReference w:type="default" r:id="rId28"/>
      <w:footerReference w:type="first" r:id="rId29"/>
      <w:pgSz w:w="11906" w:h="16838"/>
      <w:pgMar w:top="1418" w:right="851" w:bottom="1418" w:left="1134" w:header="851" w:footer="8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E11F77" w14:textId="77777777" w:rsidR="001E65C5" w:rsidRDefault="001E65C5">
      <w:pPr>
        <w:spacing w:before="0" w:after="0"/>
      </w:pPr>
      <w:r>
        <w:separator/>
      </w:r>
    </w:p>
  </w:endnote>
  <w:endnote w:type="continuationSeparator" w:id="0">
    <w:p w14:paraId="566B6B58" w14:textId="77777777" w:rsidR="001E65C5" w:rsidRDefault="001E65C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B88CB" w14:textId="77777777" w:rsidR="00AB6E1D" w:rsidRDefault="00AB6E1D">
    <w:pPr>
      <w:pStyle w:val="ac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C55D9" w14:textId="49F3FD79" w:rsidR="00AB6E1D" w:rsidRDefault="00BC5A66">
    <w:pPr>
      <w:pStyle w:val="ac"/>
      <w:spacing w:after="120"/>
      <w:jc w:val="center"/>
    </w:pPr>
    <w:r>
      <w:rPr>
        <w:rFonts w:ascii="宋体" w:hAnsi="宋体" w:cs="Arial" w:hint="eastAsia"/>
        <w:sz w:val="21"/>
        <w:szCs w:val="21"/>
      </w:rPr>
      <w:t>版权所有</w:t>
    </w:r>
    <w:r>
      <w:rPr>
        <w:rFonts w:ascii="Trebuchet MS" w:hAnsi="Trebuchet MS" w:cs="Arial"/>
        <w:sz w:val="21"/>
        <w:szCs w:val="21"/>
      </w:rPr>
      <w:t xml:space="preserve"> ©</w:t>
    </w:r>
    <w:r>
      <w:rPr>
        <w:rFonts w:ascii="Trebuchet MS" w:hAnsi="Trebuchet MS" w:cs="Arial" w:hint="eastAsia"/>
        <w:sz w:val="21"/>
        <w:szCs w:val="21"/>
      </w:rPr>
      <w:t>江苏</w:t>
    </w:r>
    <w:r>
      <w:rPr>
        <w:rFonts w:ascii="宋体" w:hAnsi="宋体" w:cs="Arial" w:hint="eastAsia"/>
        <w:sz w:val="21"/>
        <w:szCs w:val="21"/>
      </w:rPr>
      <w:t>金智教育信息股份有限公司，保留所有权利。第</w:t>
    </w:r>
    <w:r>
      <w:rPr>
        <w:sz w:val="21"/>
        <w:szCs w:val="21"/>
      </w:rPr>
      <w:fldChar w:fldCharType="begin"/>
    </w:r>
    <w:r>
      <w:rPr>
        <w:rStyle w:val="af2"/>
        <w:sz w:val="21"/>
        <w:szCs w:val="21"/>
      </w:rPr>
      <w:instrText xml:space="preserve"> PAGE  \* Arabic </w:instrText>
    </w:r>
    <w:r>
      <w:rPr>
        <w:sz w:val="21"/>
        <w:szCs w:val="21"/>
      </w:rPr>
      <w:fldChar w:fldCharType="separate"/>
    </w:r>
    <w:r w:rsidR="00B37C6F">
      <w:rPr>
        <w:rStyle w:val="af2"/>
        <w:noProof/>
        <w:sz w:val="21"/>
        <w:szCs w:val="21"/>
      </w:rPr>
      <w:t>2</w:t>
    </w:r>
    <w:r>
      <w:rPr>
        <w:sz w:val="21"/>
        <w:szCs w:val="21"/>
      </w:rPr>
      <w:fldChar w:fldCharType="end"/>
    </w:r>
    <w:r>
      <w:rPr>
        <w:rStyle w:val="af2"/>
        <w:rFonts w:hint="eastAsia"/>
        <w:sz w:val="21"/>
        <w:szCs w:val="21"/>
      </w:rPr>
      <w:t>页，共</w:t>
    </w:r>
    <w:r>
      <w:rPr>
        <w:sz w:val="21"/>
        <w:szCs w:val="21"/>
      </w:rPr>
      <w:fldChar w:fldCharType="begin"/>
    </w:r>
    <w:r>
      <w:rPr>
        <w:rStyle w:val="af2"/>
        <w:sz w:val="21"/>
        <w:szCs w:val="21"/>
      </w:rPr>
      <w:instrText xml:space="preserve"> </w:instrText>
    </w:r>
    <w:r>
      <w:rPr>
        <w:rStyle w:val="af2"/>
        <w:rFonts w:hint="eastAsia"/>
        <w:sz w:val="21"/>
        <w:szCs w:val="21"/>
      </w:rPr>
      <w:instrText>SECTIONPAGES  \* Arabic  \* MERGEFORMAT</w:instrText>
    </w:r>
    <w:r>
      <w:rPr>
        <w:rStyle w:val="af2"/>
        <w:sz w:val="21"/>
        <w:szCs w:val="21"/>
      </w:rPr>
      <w:instrText xml:space="preserve"> </w:instrText>
    </w:r>
    <w:r>
      <w:rPr>
        <w:sz w:val="21"/>
        <w:szCs w:val="21"/>
      </w:rPr>
      <w:fldChar w:fldCharType="separate"/>
    </w:r>
    <w:r w:rsidR="00B37C6F">
      <w:rPr>
        <w:rStyle w:val="af2"/>
        <w:noProof/>
        <w:sz w:val="21"/>
        <w:szCs w:val="21"/>
      </w:rPr>
      <w:t>10</w:t>
    </w:r>
    <w:r>
      <w:rPr>
        <w:sz w:val="21"/>
        <w:szCs w:val="21"/>
      </w:rPr>
      <w:fldChar w:fldCharType="end"/>
    </w:r>
    <w:r>
      <w:rPr>
        <w:rStyle w:val="af2"/>
        <w:rFonts w:hint="eastAsia"/>
        <w:sz w:val="21"/>
        <w:szCs w:val="21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2655F" w14:textId="77777777" w:rsidR="00AB6E1D" w:rsidRDefault="00AB6E1D">
    <w:pPr>
      <w:pStyle w:val="ac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F397BE" w14:textId="77777777" w:rsidR="001E65C5" w:rsidRDefault="001E65C5">
      <w:pPr>
        <w:spacing w:before="0" w:after="0"/>
      </w:pPr>
      <w:r>
        <w:separator/>
      </w:r>
    </w:p>
  </w:footnote>
  <w:footnote w:type="continuationSeparator" w:id="0">
    <w:p w14:paraId="02EAC8A6" w14:textId="77777777" w:rsidR="001E65C5" w:rsidRDefault="001E65C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9718"/>
    </w:tblGrid>
    <w:tr w:rsidR="00AB6E1D" w14:paraId="5C6EE996" w14:textId="77777777">
      <w:trPr>
        <w:trHeight w:val="930"/>
        <w:jc w:val="center"/>
      </w:trPr>
      <w:tc>
        <w:tcPr>
          <w:tcW w:w="9718" w:type="dxa"/>
          <w:vAlign w:val="bottom"/>
        </w:tcPr>
        <w:tbl>
          <w:tblPr>
            <w:tblW w:w="0" w:type="auto"/>
            <w:jc w:val="center"/>
            <w:tbl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insideH w:val="single" w:sz="6" w:space="0" w:color="auto"/>
              <w:insideV w:val="single" w:sz="6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2593"/>
            <w:gridCol w:w="2030"/>
            <w:gridCol w:w="5087"/>
          </w:tblGrid>
          <w:tr w:rsidR="00AB6E1D" w14:paraId="46F64F4E" w14:textId="77777777">
            <w:trPr>
              <w:trHeight w:val="300"/>
              <w:jc w:val="center"/>
            </w:trPr>
            <w:tc>
              <w:tcPr>
                <w:tcW w:w="2593" w:type="dxa"/>
                <w:vMerge w:val="restart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262778BF" w14:textId="77777777" w:rsidR="00AB6E1D" w:rsidRDefault="00BC5A66">
                <w:pPr>
                  <w:jc w:val="center"/>
                </w:pPr>
                <w:r>
                  <w:rPr>
                    <w:rFonts w:ascii="黑体" w:eastAsia="黑体" w:hAnsi="黑体" w:hint="eastAsia"/>
                    <w:noProof/>
                    <w:sz w:val="52"/>
                    <w:szCs w:val="52"/>
                  </w:rPr>
                  <w:drawing>
                    <wp:inline distT="0" distB="0" distL="0" distR="0" wp14:anchorId="3CD071DC" wp14:editId="23ACE1D6">
                      <wp:extent cx="1295400" cy="542925"/>
                      <wp:effectExtent l="0" t="0" r="0" b="0"/>
                      <wp:docPr id="1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54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03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5350114D" w14:textId="77777777" w:rsidR="00AB6E1D" w:rsidRDefault="00BC5A66">
                <w:pPr>
                  <w:widowControl/>
                  <w:jc w:val="center"/>
                  <w:rPr>
                    <w:rFonts w:ascii="宋体" w:cs="Arial"/>
                    <w:kern w:val="0"/>
                    <w:szCs w:val="21"/>
                  </w:rPr>
                </w:pPr>
                <w:r>
                  <w:rPr>
                    <w:rFonts w:ascii="宋体" w:hAnsi="宋体" w:cs="Arial" w:hint="eastAsia"/>
                    <w:kern w:val="0"/>
                    <w:szCs w:val="21"/>
                  </w:rPr>
                  <w:t>学校名称：</w:t>
                </w:r>
              </w:p>
            </w:tc>
            <w:tc>
              <w:tcPr>
                <w:tcW w:w="5087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41B48F9D" w14:textId="77777777" w:rsidR="00AB6E1D" w:rsidRDefault="00BC5A66">
                <w:pPr>
                  <w:widowControl/>
                  <w:rPr>
                    <w:rFonts w:ascii="Trebuchet MS" w:hAnsi="Trebuchet MS" w:cs="Arial"/>
                    <w:kern w:val="0"/>
                    <w:szCs w:val="21"/>
                  </w:rPr>
                </w:pPr>
                <w:r>
                  <w:rPr>
                    <w:rFonts w:ascii="Trebuchet MS" w:hAnsi="Trebuchet MS" w:cs="Arial" w:hint="eastAsia"/>
                    <w:kern w:val="0"/>
                    <w:szCs w:val="21"/>
                  </w:rPr>
                  <w:t>南京农业大学</w:t>
                </w:r>
              </w:p>
            </w:tc>
          </w:tr>
          <w:tr w:rsidR="00AB6E1D" w14:paraId="02DA9711" w14:textId="77777777">
            <w:trPr>
              <w:trHeight w:val="300"/>
              <w:jc w:val="center"/>
            </w:trPr>
            <w:tc>
              <w:tcPr>
                <w:tcW w:w="2593" w:type="dxa"/>
                <w:vMerge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724D31EF" w14:textId="77777777" w:rsidR="00AB6E1D" w:rsidRDefault="00AB6E1D">
                <w:pPr>
                  <w:widowControl/>
                  <w:jc w:val="center"/>
                  <w:rPr>
                    <w:rFonts w:ascii="Arial" w:hAnsi="Arial" w:cs="Arial"/>
                    <w:kern w:val="0"/>
                    <w:sz w:val="20"/>
                  </w:rPr>
                </w:pPr>
              </w:p>
            </w:tc>
            <w:tc>
              <w:tcPr>
                <w:tcW w:w="203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16818C6C" w14:textId="77777777" w:rsidR="00AB6E1D" w:rsidRDefault="00BC5A66">
                <w:pPr>
                  <w:widowControl/>
                  <w:jc w:val="center"/>
                  <w:rPr>
                    <w:rFonts w:ascii="宋体" w:cs="Arial"/>
                    <w:kern w:val="0"/>
                    <w:szCs w:val="21"/>
                  </w:rPr>
                </w:pPr>
                <w:r>
                  <w:rPr>
                    <w:rFonts w:ascii="宋体" w:hAnsi="宋体" w:cs="Arial" w:hint="eastAsia"/>
                    <w:kern w:val="0"/>
                    <w:szCs w:val="21"/>
                  </w:rPr>
                  <w:t>系统名称：</w:t>
                </w:r>
              </w:p>
            </w:tc>
            <w:tc>
              <w:tcPr>
                <w:tcW w:w="5087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02F4C29C" w14:textId="77777777" w:rsidR="00AB6E1D" w:rsidRDefault="00BC5A66">
                <w:pPr>
                  <w:widowControl/>
                  <w:jc w:val="left"/>
                  <w:rPr>
                    <w:rFonts w:ascii="宋体" w:cs="Arial"/>
                    <w:kern w:val="0"/>
                    <w:szCs w:val="21"/>
                  </w:rPr>
                </w:pPr>
                <w:r>
                  <w:rPr>
                    <w:rFonts w:ascii="宋体" w:hAnsi="宋体" w:cs="Arial" w:hint="eastAsia"/>
                    <w:kern w:val="0"/>
                    <w:sz w:val="20"/>
                    <w:szCs w:val="21"/>
                  </w:rPr>
                  <w:t>研究生管理服务系统</w:t>
                </w:r>
              </w:p>
            </w:tc>
          </w:tr>
          <w:tr w:rsidR="00AB6E1D" w14:paraId="1804867F" w14:textId="77777777">
            <w:trPr>
              <w:trHeight w:val="205"/>
              <w:jc w:val="center"/>
            </w:trPr>
            <w:tc>
              <w:tcPr>
                <w:tcW w:w="2593" w:type="dxa"/>
                <w:vMerge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16E22A18" w14:textId="77777777" w:rsidR="00AB6E1D" w:rsidRDefault="00AB6E1D">
                <w:pPr>
                  <w:widowControl/>
                  <w:jc w:val="center"/>
                  <w:rPr>
                    <w:rFonts w:ascii="Arial" w:hAnsi="Arial" w:cs="Arial"/>
                    <w:kern w:val="0"/>
                    <w:sz w:val="20"/>
                  </w:rPr>
                </w:pPr>
              </w:p>
            </w:tc>
            <w:tc>
              <w:tcPr>
                <w:tcW w:w="203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7D7586B2" w14:textId="77777777" w:rsidR="00AB6E1D" w:rsidRDefault="00BC5A66">
                <w:pPr>
                  <w:widowControl/>
                  <w:jc w:val="center"/>
                  <w:rPr>
                    <w:rFonts w:ascii="宋体" w:cs="Arial"/>
                    <w:kern w:val="0"/>
                    <w:szCs w:val="21"/>
                  </w:rPr>
                </w:pPr>
                <w:r>
                  <w:rPr>
                    <w:rFonts w:ascii="宋体" w:hAnsi="宋体" w:cs="Arial" w:hint="eastAsia"/>
                    <w:kern w:val="0"/>
                    <w:szCs w:val="21"/>
                  </w:rPr>
                  <w:t>文件名称：</w:t>
                </w:r>
              </w:p>
            </w:tc>
            <w:tc>
              <w:tcPr>
                <w:tcW w:w="5087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20BD44C9" w14:textId="77777777" w:rsidR="00AB6E1D" w:rsidRDefault="00BC5A66">
                <w:pPr>
                  <w:widowControl/>
                  <w:jc w:val="left"/>
                  <w:rPr>
                    <w:rFonts w:ascii="宋体" w:cs="Arial"/>
                    <w:kern w:val="0"/>
                    <w:szCs w:val="21"/>
                  </w:rPr>
                </w:pPr>
                <w:r>
                  <w:rPr>
                    <w:rFonts w:ascii="宋体" w:hAnsi="宋体" w:cs="Arial" w:hint="eastAsia"/>
                    <w:kern w:val="0"/>
                    <w:sz w:val="20"/>
                    <w:szCs w:val="21"/>
                  </w:rPr>
                  <w:t>系统操作手册</w:t>
                </w:r>
              </w:p>
            </w:tc>
          </w:tr>
        </w:tbl>
        <w:p w14:paraId="00A887D0" w14:textId="77777777" w:rsidR="00AB6E1D" w:rsidRDefault="00AB6E1D">
          <w:pPr>
            <w:ind w:right="525"/>
            <w:jc w:val="left"/>
            <w:rPr>
              <w:rFonts w:ascii="Trebuchet MS" w:hAnsi="Trebuchet MS" w:cs="Arial"/>
              <w:kern w:val="0"/>
              <w:szCs w:val="21"/>
            </w:rPr>
          </w:pPr>
        </w:p>
      </w:tc>
    </w:tr>
  </w:tbl>
  <w:p w14:paraId="26041415" w14:textId="77777777" w:rsidR="00AB6E1D" w:rsidRDefault="00AB6E1D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FC1B1C"/>
    <w:multiLevelType w:val="singleLevel"/>
    <w:tmpl w:val="80FC1B1C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05820DCA"/>
    <w:multiLevelType w:val="multilevel"/>
    <w:tmpl w:val="51CEAE5A"/>
    <w:lvl w:ilvl="0">
      <w:start w:val="1"/>
      <w:numFmt w:val="decimal"/>
      <w:lvlText w:val="%1"/>
      <w:lvlJc w:val="left"/>
      <w:pPr>
        <w:ind w:left="360" w:hanging="360"/>
      </w:pPr>
      <w:rPr>
        <w:rFonts w:ascii="Calibri" w:eastAsia="宋体" w:hAnsi="Calibri" w:cs="Times New Roman" w:hint="default"/>
        <w:color w:val="0000FF"/>
        <w:u w:val="single"/>
      </w:rPr>
    </w:lvl>
    <w:lvl w:ilvl="1">
      <w:start w:val="7"/>
      <w:numFmt w:val="decimal"/>
      <w:lvlText w:val="%1.%2"/>
      <w:lvlJc w:val="left"/>
      <w:pPr>
        <w:ind w:left="1140" w:hanging="720"/>
      </w:pPr>
      <w:rPr>
        <w:rFonts w:ascii="Calibri" w:eastAsia="宋体" w:hAnsi="Calibri" w:cs="Times New Roman" w:hint="default"/>
        <w:color w:val="0000FF"/>
        <w:u w:val="single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ascii="Calibri" w:eastAsia="宋体" w:hAnsi="Calibri" w:cs="Times New Roman" w:hint="default"/>
        <w:color w:val="0000FF"/>
        <w:u w:val="single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ascii="Calibri" w:eastAsia="宋体" w:hAnsi="Calibri" w:cs="Times New Roman" w:hint="default"/>
        <w:color w:val="0000FF"/>
        <w:u w:val="single"/>
      </w:rPr>
    </w:lvl>
    <w:lvl w:ilvl="4">
      <w:start w:val="1"/>
      <w:numFmt w:val="decimal"/>
      <w:lvlText w:val="%1.%2.%3.%4.%5"/>
      <w:lvlJc w:val="left"/>
      <w:pPr>
        <w:ind w:left="3120" w:hanging="1440"/>
      </w:pPr>
      <w:rPr>
        <w:rFonts w:ascii="Calibri" w:eastAsia="宋体" w:hAnsi="Calibri" w:cs="Times New Roman" w:hint="default"/>
        <w:color w:val="0000FF"/>
        <w:u w:val="single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ascii="Calibri" w:eastAsia="宋体" w:hAnsi="Calibri" w:cs="Times New Roman" w:hint="default"/>
        <w:color w:val="0000FF"/>
        <w:u w:val="single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ascii="Calibri" w:eastAsia="宋体" w:hAnsi="Calibri" w:cs="Times New Roman" w:hint="default"/>
        <w:color w:val="0000FF"/>
        <w:u w:val="single"/>
      </w:rPr>
    </w:lvl>
    <w:lvl w:ilvl="7">
      <w:start w:val="1"/>
      <w:numFmt w:val="decimal"/>
      <w:lvlText w:val="%1.%2.%3.%4.%5.%6.%7.%8"/>
      <w:lvlJc w:val="left"/>
      <w:pPr>
        <w:ind w:left="5100" w:hanging="2160"/>
      </w:pPr>
      <w:rPr>
        <w:rFonts w:ascii="Calibri" w:eastAsia="宋体" w:hAnsi="Calibri" w:cs="Times New Roman" w:hint="default"/>
        <w:color w:val="0000FF"/>
        <w:u w:val="single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ascii="Calibri" w:eastAsia="宋体" w:hAnsi="Calibri" w:cs="Times New Roman" w:hint="default"/>
        <w:color w:val="0000FF"/>
        <w:u w:val="single"/>
      </w:rPr>
    </w:lvl>
  </w:abstractNum>
  <w:abstractNum w:abstractNumId="2">
    <w:nsid w:val="461A0C52"/>
    <w:multiLevelType w:val="multilevel"/>
    <w:tmpl w:val="C5A6F10C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left" w:pos="1143"/>
        </w:tabs>
        <w:ind w:left="1143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3">
    <w:nsid w:val="59597223"/>
    <w:multiLevelType w:val="multilevel"/>
    <w:tmpl w:val="59597223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EB824B8"/>
    <w:multiLevelType w:val="singleLevel"/>
    <w:tmpl w:val="5EB824B8"/>
    <w:lvl w:ilvl="0">
      <w:start w:val="3"/>
      <w:numFmt w:val="decimal"/>
      <w:suff w:val="nothing"/>
      <w:lvlText w:val="%1、"/>
      <w:lvlJc w:val="left"/>
    </w:lvl>
  </w:abstractNum>
  <w:abstractNum w:abstractNumId="5">
    <w:nsid w:val="6EB56184"/>
    <w:multiLevelType w:val="multilevel"/>
    <w:tmpl w:val="6EB56184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0AE25F0"/>
    <w:multiLevelType w:val="multilevel"/>
    <w:tmpl w:val="70AE25F0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E333213"/>
    <w:multiLevelType w:val="multilevel"/>
    <w:tmpl w:val="7E333213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grammar="clean"/>
  <w:attachedTemplate r:id="rId1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8A6"/>
    <w:rsid w:val="00001175"/>
    <w:rsid w:val="0000230A"/>
    <w:rsid w:val="00003023"/>
    <w:rsid w:val="00003277"/>
    <w:rsid w:val="00004868"/>
    <w:rsid w:val="00005116"/>
    <w:rsid w:val="00005191"/>
    <w:rsid w:val="00005D11"/>
    <w:rsid w:val="00005D27"/>
    <w:rsid w:val="00005E20"/>
    <w:rsid w:val="00006122"/>
    <w:rsid w:val="00006BA5"/>
    <w:rsid w:val="00010449"/>
    <w:rsid w:val="00012193"/>
    <w:rsid w:val="00013DE3"/>
    <w:rsid w:val="00015C6A"/>
    <w:rsid w:val="00016E92"/>
    <w:rsid w:val="0001777F"/>
    <w:rsid w:val="00017BCB"/>
    <w:rsid w:val="00020337"/>
    <w:rsid w:val="00020E93"/>
    <w:rsid w:val="00021DD0"/>
    <w:rsid w:val="00022664"/>
    <w:rsid w:val="000228D8"/>
    <w:rsid w:val="00023191"/>
    <w:rsid w:val="00023319"/>
    <w:rsid w:val="000234BE"/>
    <w:rsid w:val="00024238"/>
    <w:rsid w:val="000244F1"/>
    <w:rsid w:val="00024B7C"/>
    <w:rsid w:val="00024DD2"/>
    <w:rsid w:val="00025020"/>
    <w:rsid w:val="000258B0"/>
    <w:rsid w:val="000266D3"/>
    <w:rsid w:val="000268F2"/>
    <w:rsid w:val="0003004E"/>
    <w:rsid w:val="00030AA1"/>
    <w:rsid w:val="00031356"/>
    <w:rsid w:val="00032592"/>
    <w:rsid w:val="0003350C"/>
    <w:rsid w:val="000348BB"/>
    <w:rsid w:val="000355D1"/>
    <w:rsid w:val="000355EB"/>
    <w:rsid w:val="00035B01"/>
    <w:rsid w:val="000367BF"/>
    <w:rsid w:val="00037608"/>
    <w:rsid w:val="0004091F"/>
    <w:rsid w:val="00042092"/>
    <w:rsid w:val="00043BA8"/>
    <w:rsid w:val="00044259"/>
    <w:rsid w:val="0004442A"/>
    <w:rsid w:val="000451DE"/>
    <w:rsid w:val="00045851"/>
    <w:rsid w:val="00046059"/>
    <w:rsid w:val="000469B7"/>
    <w:rsid w:val="000479EB"/>
    <w:rsid w:val="00051DFA"/>
    <w:rsid w:val="00052C0D"/>
    <w:rsid w:val="0005378B"/>
    <w:rsid w:val="00053BB0"/>
    <w:rsid w:val="00053C74"/>
    <w:rsid w:val="00054072"/>
    <w:rsid w:val="00054364"/>
    <w:rsid w:val="00054B28"/>
    <w:rsid w:val="00055AA7"/>
    <w:rsid w:val="00055BD4"/>
    <w:rsid w:val="0005691A"/>
    <w:rsid w:val="0005755E"/>
    <w:rsid w:val="00057DD8"/>
    <w:rsid w:val="00060D98"/>
    <w:rsid w:val="000610AF"/>
    <w:rsid w:val="0006145C"/>
    <w:rsid w:val="00063293"/>
    <w:rsid w:val="000637F5"/>
    <w:rsid w:val="00063C26"/>
    <w:rsid w:val="00066618"/>
    <w:rsid w:val="00067C5D"/>
    <w:rsid w:val="00067D83"/>
    <w:rsid w:val="00067F3D"/>
    <w:rsid w:val="0007068A"/>
    <w:rsid w:val="00070BBB"/>
    <w:rsid w:val="00070CE5"/>
    <w:rsid w:val="00071D68"/>
    <w:rsid w:val="000720CB"/>
    <w:rsid w:val="00072627"/>
    <w:rsid w:val="00072A26"/>
    <w:rsid w:val="00073A98"/>
    <w:rsid w:val="000755EA"/>
    <w:rsid w:val="0007635D"/>
    <w:rsid w:val="0007663F"/>
    <w:rsid w:val="00076E2E"/>
    <w:rsid w:val="00076F7A"/>
    <w:rsid w:val="000800F5"/>
    <w:rsid w:val="0008098C"/>
    <w:rsid w:val="0008130D"/>
    <w:rsid w:val="0008461C"/>
    <w:rsid w:val="000857F7"/>
    <w:rsid w:val="00087E66"/>
    <w:rsid w:val="0009052E"/>
    <w:rsid w:val="00091B11"/>
    <w:rsid w:val="00092834"/>
    <w:rsid w:val="00095205"/>
    <w:rsid w:val="00097DEC"/>
    <w:rsid w:val="00097FF8"/>
    <w:rsid w:val="000A0844"/>
    <w:rsid w:val="000A0AC4"/>
    <w:rsid w:val="000A0EDB"/>
    <w:rsid w:val="000A2272"/>
    <w:rsid w:val="000A4065"/>
    <w:rsid w:val="000A4E9A"/>
    <w:rsid w:val="000A5589"/>
    <w:rsid w:val="000A59BD"/>
    <w:rsid w:val="000A6465"/>
    <w:rsid w:val="000A6994"/>
    <w:rsid w:val="000A780F"/>
    <w:rsid w:val="000B014B"/>
    <w:rsid w:val="000B0190"/>
    <w:rsid w:val="000B0481"/>
    <w:rsid w:val="000B133B"/>
    <w:rsid w:val="000B17E4"/>
    <w:rsid w:val="000B2C8D"/>
    <w:rsid w:val="000B348B"/>
    <w:rsid w:val="000B40A7"/>
    <w:rsid w:val="000B42C3"/>
    <w:rsid w:val="000B5881"/>
    <w:rsid w:val="000B7F81"/>
    <w:rsid w:val="000C142A"/>
    <w:rsid w:val="000C2448"/>
    <w:rsid w:val="000C31EB"/>
    <w:rsid w:val="000C40CE"/>
    <w:rsid w:val="000C4492"/>
    <w:rsid w:val="000C47F4"/>
    <w:rsid w:val="000C4845"/>
    <w:rsid w:val="000C508B"/>
    <w:rsid w:val="000C5CD1"/>
    <w:rsid w:val="000C73B0"/>
    <w:rsid w:val="000D1FFD"/>
    <w:rsid w:val="000D20FB"/>
    <w:rsid w:val="000D28F4"/>
    <w:rsid w:val="000D2A4B"/>
    <w:rsid w:val="000D2EFB"/>
    <w:rsid w:val="000D3278"/>
    <w:rsid w:val="000D3986"/>
    <w:rsid w:val="000D3DD1"/>
    <w:rsid w:val="000D50E2"/>
    <w:rsid w:val="000D65A4"/>
    <w:rsid w:val="000D701D"/>
    <w:rsid w:val="000D7077"/>
    <w:rsid w:val="000E03B7"/>
    <w:rsid w:val="000E04B0"/>
    <w:rsid w:val="000E05BE"/>
    <w:rsid w:val="000E0999"/>
    <w:rsid w:val="000E099D"/>
    <w:rsid w:val="000E1971"/>
    <w:rsid w:val="000E311E"/>
    <w:rsid w:val="000E3880"/>
    <w:rsid w:val="000E4703"/>
    <w:rsid w:val="000E4801"/>
    <w:rsid w:val="000E5708"/>
    <w:rsid w:val="000E5BA4"/>
    <w:rsid w:val="000F0719"/>
    <w:rsid w:val="000F1991"/>
    <w:rsid w:val="000F213D"/>
    <w:rsid w:val="000F2941"/>
    <w:rsid w:val="000F3DFA"/>
    <w:rsid w:val="000F3E00"/>
    <w:rsid w:val="000F4300"/>
    <w:rsid w:val="000F44C7"/>
    <w:rsid w:val="000F5B92"/>
    <w:rsid w:val="000F667E"/>
    <w:rsid w:val="000F6FAA"/>
    <w:rsid w:val="000F7802"/>
    <w:rsid w:val="0010004B"/>
    <w:rsid w:val="001000D7"/>
    <w:rsid w:val="0010068D"/>
    <w:rsid w:val="00100F93"/>
    <w:rsid w:val="00101C52"/>
    <w:rsid w:val="0010205C"/>
    <w:rsid w:val="00102555"/>
    <w:rsid w:val="00102F50"/>
    <w:rsid w:val="00103169"/>
    <w:rsid w:val="00103694"/>
    <w:rsid w:val="001039AE"/>
    <w:rsid w:val="00103DDF"/>
    <w:rsid w:val="0010461A"/>
    <w:rsid w:val="00104761"/>
    <w:rsid w:val="00104DF5"/>
    <w:rsid w:val="00104E82"/>
    <w:rsid w:val="001054F8"/>
    <w:rsid w:val="00106D0C"/>
    <w:rsid w:val="0010778C"/>
    <w:rsid w:val="001077C2"/>
    <w:rsid w:val="001122BE"/>
    <w:rsid w:val="001132AE"/>
    <w:rsid w:val="001134EA"/>
    <w:rsid w:val="001140B8"/>
    <w:rsid w:val="0011546A"/>
    <w:rsid w:val="00115689"/>
    <w:rsid w:val="00115F88"/>
    <w:rsid w:val="001167F7"/>
    <w:rsid w:val="001227D1"/>
    <w:rsid w:val="00123E2C"/>
    <w:rsid w:val="001248BE"/>
    <w:rsid w:val="001252D6"/>
    <w:rsid w:val="001266FD"/>
    <w:rsid w:val="00126A66"/>
    <w:rsid w:val="00127003"/>
    <w:rsid w:val="001320C6"/>
    <w:rsid w:val="0013244D"/>
    <w:rsid w:val="001329F3"/>
    <w:rsid w:val="00132E89"/>
    <w:rsid w:val="00133C70"/>
    <w:rsid w:val="00133E6A"/>
    <w:rsid w:val="00134773"/>
    <w:rsid w:val="0013607C"/>
    <w:rsid w:val="0013787A"/>
    <w:rsid w:val="001434C7"/>
    <w:rsid w:val="001451C9"/>
    <w:rsid w:val="00146400"/>
    <w:rsid w:val="0014640C"/>
    <w:rsid w:val="001475A8"/>
    <w:rsid w:val="00147678"/>
    <w:rsid w:val="00150FB9"/>
    <w:rsid w:val="00152B1F"/>
    <w:rsid w:val="00153536"/>
    <w:rsid w:val="00154000"/>
    <w:rsid w:val="0015539B"/>
    <w:rsid w:val="001557F4"/>
    <w:rsid w:val="00155EFD"/>
    <w:rsid w:val="0015603F"/>
    <w:rsid w:val="0016091F"/>
    <w:rsid w:val="00161476"/>
    <w:rsid w:val="001617FA"/>
    <w:rsid w:val="00161D48"/>
    <w:rsid w:val="0016389D"/>
    <w:rsid w:val="00163C5C"/>
    <w:rsid w:val="00163FF5"/>
    <w:rsid w:val="001642C8"/>
    <w:rsid w:val="001657A8"/>
    <w:rsid w:val="00166689"/>
    <w:rsid w:val="001668CB"/>
    <w:rsid w:val="00166E66"/>
    <w:rsid w:val="00167210"/>
    <w:rsid w:val="001717E7"/>
    <w:rsid w:val="00172121"/>
    <w:rsid w:val="00172E38"/>
    <w:rsid w:val="00173384"/>
    <w:rsid w:val="00174584"/>
    <w:rsid w:val="00174CED"/>
    <w:rsid w:val="0017536D"/>
    <w:rsid w:val="001753D5"/>
    <w:rsid w:val="001763FA"/>
    <w:rsid w:val="00176465"/>
    <w:rsid w:val="00176D2C"/>
    <w:rsid w:val="0017747F"/>
    <w:rsid w:val="001778B6"/>
    <w:rsid w:val="00180B6F"/>
    <w:rsid w:val="001834E1"/>
    <w:rsid w:val="00183BE0"/>
    <w:rsid w:val="00184108"/>
    <w:rsid w:val="00184662"/>
    <w:rsid w:val="0018515D"/>
    <w:rsid w:val="00187781"/>
    <w:rsid w:val="00190444"/>
    <w:rsid w:val="001919A1"/>
    <w:rsid w:val="00191BAB"/>
    <w:rsid w:val="00193382"/>
    <w:rsid w:val="00193AF2"/>
    <w:rsid w:val="00193FF8"/>
    <w:rsid w:val="0019456A"/>
    <w:rsid w:val="00196067"/>
    <w:rsid w:val="0019714E"/>
    <w:rsid w:val="001A085F"/>
    <w:rsid w:val="001A1A40"/>
    <w:rsid w:val="001A2A5E"/>
    <w:rsid w:val="001A2CC4"/>
    <w:rsid w:val="001A2FC4"/>
    <w:rsid w:val="001A32D5"/>
    <w:rsid w:val="001A3B71"/>
    <w:rsid w:val="001A3C15"/>
    <w:rsid w:val="001A3CEA"/>
    <w:rsid w:val="001A3F58"/>
    <w:rsid w:val="001A463D"/>
    <w:rsid w:val="001A55FF"/>
    <w:rsid w:val="001A71B4"/>
    <w:rsid w:val="001A71F9"/>
    <w:rsid w:val="001A788A"/>
    <w:rsid w:val="001A7ADE"/>
    <w:rsid w:val="001A7B24"/>
    <w:rsid w:val="001B072D"/>
    <w:rsid w:val="001B17D9"/>
    <w:rsid w:val="001B228F"/>
    <w:rsid w:val="001B40A8"/>
    <w:rsid w:val="001B58EA"/>
    <w:rsid w:val="001B591E"/>
    <w:rsid w:val="001B66F8"/>
    <w:rsid w:val="001B7DCE"/>
    <w:rsid w:val="001B7FDA"/>
    <w:rsid w:val="001C2614"/>
    <w:rsid w:val="001C2F71"/>
    <w:rsid w:val="001C54E4"/>
    <w:rsid w:val="001C5B7F"/>
    <w:rsid w:val="001C6AC2"/>
    <w:rsid w:val="001C6D2B"/>
    <w:rsid w:val="001C72BC"/>
    <w:rsid w:val="001C767D"/>
    <w:rsid w:val="001C7760"/>
    <w:rsid w:val="001C7DAA"/>
    <w:rsid w:val="001C7E43"/>
    <w:rsid w:val="001D03B4"/>
    <w:rsid w:val="001D10F3"/>
    <w:rsid w:val="001D1ECC"/>
    <w:rsid w:val="001D2752"/>
    <w:rsid w:val="001D2F3D"/>
    <w:rsid w:val="001D383E"/>
    <w:rsid w:val="001D4F70"/>
    <w:rsid w:val="001D5296"/>
    <w:rsid w:val="001D635E"/>
    <w:rsid w:val="001D6F17"/>
    <w:rsid w:val="001D73D2"/>
    <w:rsid w:val="001D7B4F"/>
    <w:rsid w:val="001E0365"/>
    <w:rsid w:val="001E03DF"/>
    <w:rsid w:val="001E0F40"/>
    <w:rsid w:val="001E0FF5"/>
    <w:rsid w:val="001E1965"/>
    <w:rsid w:val="001E3867"/>
    <w:rsid w:val="001E4B96"/>
    <w:rsid w:val="001E56F2"/>
    <w:rsid w:val="001E65C5"/>
    <w:rsid w:val="001E65E4"/>
    <w:rsid w:val="001E65F6"/>
    <w:rsid w:val="001E73B4"/>
    <w:rsid w:val="001F074A"/>
    <w:rsid w:val="001F267B"/>
    <w:rsid w:val="001F3274"/>
    <w:rsid w:val="001F3567"/>
    <w:rsid w:val="001F36C7"/>
    <w:rsid w:val="001F36CC"/>
    <w:rsid w:val="001F3F38"/>
    <w:rsid w:val="001F4467"/>
    <w:rsid w:val="001F6F19"/>
    <w:rsid w:val="001F7E96"/>
    <w:rsid w:val="00200BE2"/>
    <w:rsid w:val="00200D13"/>
    <w:rsid w:val="00201EAE"/>
    <w:rsid w:val="002027EC"/>
    <w:rsid w:val="00202D0A"/>
    <w:rsid w:val="00202F3A"/>
    <w:rsid w:val="00203EA6"/>
    <w:rsid w:val="002044D8"/>
    <w:rsid w:val="002048BE"/>
    <w:rsid w:val="00204F1B"/>
    <w:rsid w:val="00205699"/>
    <w:rsid w:val="00207349"/>
    <w:rsid w:val="0021029A"/>
    <w:rsid w:val="002107B3"/>
    <w:rsid w:val="002121B0"/>
    <w:rsid w:val="00213BED"/>
    <w:rsid w:val="00214201"/>
    <w:rsid w:val="0021466E"/>
    <w:rsid w:val="0021494A"/>
    <w:rsid w:val="00214D3A"/>
    <w:rsid w:val="00214D68"/>
    <w:rsid w:val="00216461"/>
    <w:rsid w:val="00217982"/>
    <w:rsid w:val="002210C0"/>
    <w:rsid w:val="00223B1B"/>
    <w:rsid w:val="00223E62"/>
    <w:rsid w:val="002269C5"/>
    <w:rsid w:val="0023003E"/>
    <w:rsid w:val="00230FD3"/>
    <w:rsid w:val="00233223"/>
    <w:rsid w:val="0023360D"/>
    <w:rsid w:val="00233938"/>
    <w:rsid w:val="00233DE5"/>
    <w:rsid w:val="0023401C"/>
    <w:rsid w:val="002343A7"/>
    <w:rsid w:val="00234618"/>
    <w:rsid w:val="002379D1"/>
    <w:rsid w:val="002379F3"/>
    <w:rsid w:val="00237ADC"/>
    <w:rsid w:val="00237F02"/>
    <w:rsid w:val="0024071D"/>
    <w:rsid w:val="002407FF"/>
    <w:rsid w:val="002413C3"/>
    <w:rsid w:val="00241915"/>
    <w:rsid w:val="00242DA4"/>
    <w:rsid w:val="002443A2"/>
    <w:rsid w:val="00244967"/>
    <w:rsid w:val="002451F7"/>
    <w:rsid w:val="00246325"/>
    <w:rsid w:val="002464BE"/>
    <w:rsid w:val="002476E0"/>
    <w:rsid w:val="00250D9F"/>
    <w:rsid w:val="002514B1"/>
    <w:rsid w:val="00252576"/>
    <w:rsid w:val="00253296"/>
    <w:rsid w:val="00254A92"/>
    <w:rsid w:val="00254EB7"/>
    <w:rsid w:val="00255131"/>
    <w:rsid w:val="0025532D"/>
    <w:rsid w:val="00255CE1"/>
    <w:rsid w:val="0025701F"/>
    <w:rsid w:val="002571CB"/>
    <w:rsid w:val="0025721F"/>
    <w:rsid w:val="002604C6"/>
    <w:rsid w:val="00260624"/>
    <w:rsid w:val="00261827"/>
    <w:rsid w:val="00261DFB"/>
    <w:rsid w:val="002621ED"/>
    <w:rsid w:val="002625F6"/>
    <w:rsid w:val="00263A59"/>
    <w:rsid w:val="002640B9"/>
    <w:rsid w:val="0026473E"/>
    <w:rsid w:val="002647ED"/>
    <w:rsid w:val="002652FA"/>
    <w:rsid w:val="002659CE"/>
    <w:rsid w:val="00266DD0"/>
    <w:rsid w:val="00267A91"/>
    <w:rsid w:val="00270310"/>
    <w:rsid w:val="002705CF"/>
    <w:rsid w:val="00272A0A"/>
    <w:rsid w:val="00272CEE"/>
    <w:rsid w:val="00273DF6"/>
    <w:rsid w:val="00274867"/>
    <w:rsid w:val="0027491B"/>
    <w:rsid w:val="00274FFE"/>
    <w:rsid w:val="00275048"/>
    <w:rsid w:val="00275733"/>
    <w:rsid w:val="0027625B"/>
    <w:rsid w:val="00276A22"/>
    <w:rsid w:val="002777FF"/>
    <w:rsid w:val="00277CE3"/>
    <w:rsid w:val="00281926"/>
    <w:rsid w:val="002822E6"/>
    <w:rsid w:val="00284094"/>
    <w:rsid w:val="002845CD"/>
    <w:rsid w:val="00286A52"/>
    <w:rsid w:val="00290227"/>
    <w:rsid w:val="00290CE7"/>
    <w:rsid w:val="00292239"/>
    <w:rsid w:val="002922DC"/>
    <w:rsid w:val="00292C1B"/>
    <w:rsid w:val="002935D5"/>
    <w:rsid w:val="00294734"/>
    <w:rsid w:val="002949CD"/>
    <w:rsid w:val="00294AFD"/>
    <w:rsid w:val="00294D26"/>
    <w:rsid w:val="00296A8E"/>
    <w:rsid w:val="002978B3"/>
    <w:rsid w:val="00297FB9"/>
    <w:rsid w:val="002A0898"/>
    <w:rsid w:val="002A1396"/>
    <w:rsid w:val="002A14EB"/>
    <w:rsid w:val="002A16AD"/>
    <w:rsid w:val="002A196B"/>
    <w:rsid w:val="002A1B8D"/>
    <w:rsid w:val="002A1F39"/>
    <w:rsid w:val="002A517C"/>
    <w:rsid w:val="002A5461"/>
    <w:rsid w:val="002A5BA2"/>
    <w:rsid w:val="002A5C17"/>
    <w:rsid w:val="002A6BF9"/>
    <w:rsid w:val="002A71DC"/>
    <w:rsid w:val="002B007F"/>
    <w:rsid w:val="002B00E2"/>
    <w:rsid w:val="002B098C"/>
    <w:rsid w:val="002B1446"/>
    <w:rsid w:val="002B18DA"/>
    <w:rsid w:val="002B1C36"/>
    <w:rsid w:val="002B3802"/>
    <w:rsid w:val="002B47D7"/>
    <w:rsid w:val="002B576A"/>
    <w:rsid w:val="002B69D8"/>
    <w:rsid w:val="002B7850"/>
    <w:rsid w:val="002B7D35"/>
    <w:rsid w:val="002C09F5"/>
    <w:rsid w:val="002C2138"/>
    <w:rsid w:val="002C2A56"/>
    <w:rsid w:val="002C3FBC"/>
    <w:rsid w:val="002C4665"/>
    <w:rsid w:val="002C49F6"/>
    <w:rsid w:val="002C5D83"/>
    <w:rsid w:val="002C6195"/>
    <w:rsid w:val="002C745D"/>
    <w:rsid w:val="002D06C6"/>
    <w:rsid w:val="002D0ED1"/>
    <w:rsid w:val="002D209A"/>
    <w:rsid w:val="002D2629"/>
    <w:rsid w:val="002D2E8E"/>
    <w:rsid w:val="002D310F"/>
    <w:rsid w:val="002D42E9"/>
    <w:rsid w:val="002D6829"/>
    <w:rsid w:val="002D6CAA"/>
    <w:rsid w:val="002D6E86"/>
    <w:rsid w:val="002E0DB3"/>
    <w:rsid w:val="002E10A9"/>
    <w:rsid w:val="002E172E"/>
    <w:rsid w:val="002E19F7"/>
    <w:rsid w:val="002E4F0C"/>
    <w:rsid w:val="002E52B3"/>
    <w:rsid w:val="002E52D8"/>
    <w:rsid w:val="002E5535"/>
    <w:rsid w:val="002E648B"/>
    <w:rsid w:val="002E6CAA"/>
    <w:rsid w:val="002E7144"/>
    <w:rsid w:val="002E7A25"/>
    <w:rsid w:val="002F0931"/>
    <w:rsid w:val="002F258D"/>
    <w:rsid w:val="002F36A3"/>
    <w:rsid w:val="002F47F6"/>
    <w:rsid w:val="00300816"/>
    <w:rsid w:val="00300FA6"/>
    <w:rsid w:val="00301863"/>
    <w:rsid w:val="00303428"/>
    <w:rsid w:val="0030359E"/>
    <w:rsid w:val="00303A58"/>
    <w:rsid w:val="003042AA"/>
    <w:rsid w:val="003043BD"/>
    <w:rsid w:val="003046FF"/>
    <w:rsid w:val="00304762"/>
    <w:rsid w:val="00306E03"/>
    <w:rsid w:val="00307C20"/>
    <w:rsid w:val="00307CC3"/>
    <w:rsid w:val="003100FF"/>
    <w:rsid w:val="0031069D"/>
    <w:rsid w:val="00310F03"/>
    <w:rsid w:val="003116D6"/>
    <w:rsid w:val="003117B9"/>
    <w:rsid w:val="00311ECD"/>
    <w:rsid w:val="0031265C"/>
    <w:rsid w:val="00313596"/>
    <w:rsid w:val="00313A15"/>
    <w:rsid w:val="00313B05"/>
    <w:rsid w:val="00313E51"/>
    <w:rsid w:val="00314866"/>
    <w:rsid w:val="003150D1"/>
    <w:rsid w:val="003153C1"/>
    <w:rsid w:val="003170A4"/>
    <w:rsid w:val="00317139"/>
    <w:rsid w:val="003179A0"/>
    <w:rsid w:val="0032125A"/>
    <w:rsid w:val="00321D1E"/>
    <w:rsid w:val="0032234B"/>
    <w:rsid w:val="00322BEC"/>
    <w:rsid w:val="00323668"/>
    <w:rsid w:val="003243A9"/>
    <w:rsid w:val="0032628C"/>
    <w:rsid w:val="003263F5"/>
    <w:rsid w:val="00326AB9"/>
    <w:rsid w:val="00330522"/>
    <w:rsid w:val="00330760"/>
    <w:rsid w:val="003312CC"/>
    <w:rsid w:val="003316FE"/>
    <w:rsid w:val="00331C9E"/>
    <w:rsid w:val="00331EB9"/>
    <w:rsid w:val="003321FF"/>
    <w:rsid w:val="00332EA7"/>
    <w:rsid w:val="00334711"/>
    <w:rsid w:val="003351EB"/>
    <w:rsid w:val="003354EB"/>
    <w:rsid w:val="00335E56"/>
    <w:rsid w:val="003373BB"/>
    <w:rsid w:val="00337432"/>
    <w:rsid w:val="00337FB7"/>
    <w:rsid w:val="0034071D"/>
    <w:rsid w:val="00340B98"/>
    <w:rsid w:val="00341364"/>
    <w:rsid w:val="00342EE0"/>
    <w:rsid w:val="00342F0E"/>
    <w:rsid w:val="00343A37"/>
    <w:rsid w:val="00343D7B"/>
    <w:rsid w:val="0034550A"/>
    <w:rsid w:val="0034565D"/>
    <w:rsid w:val="00345AA4"/>
    <w:rsid w:val="00345F6D"/>
    <w:rsid w:val="00346CCC"/>
    <w:rsid w:val="0034713B"/>
    <w:rsid w:val="00350EB1"/>
    <w:rsid w:val="00351361"/>
    <w:rsid w:val="00351736"/>
    <w:rsid w:val="003519BF"/>
    <w:rsid w:val="003534A4"/>
    <w:rsid w:val="003553DE"/>
    <w:rsid w:val="003555DC"/>
    <w:rsid w:val="00356CDD"/>
    <w:rsid w:val="003572BA"/>
    <w:rsid w:val="00362169"/>
    <w:rsid w:val="0036218E"/>
    <w:rsid w:val="00362621"/>
    <w:rsid w:val="00363537"/>
    <w:rsid w:val="003638F7"/>
    <w:rsid w:val="0036447E"/>
    <w:rsid w:val="0036521D"/>
    <w:rsid w:val="00366083"/>
    <w:rsid w:val="003673A8"/>
    <w:rsid w:val="003700A2"/>
    <w:rsid w:val="0037032C"/>
    <w:rsid w:val="00370CB0"/>
    <w:rsid w:val="003710CC"/>
    <w:rsid w:val="00371347"/>
    <w:rsid w:val="003718D2"/>
    <w:rsid w:val="003725E2"/>
    <w:rsid w:val="00372F50"/>
    <w:rsid w:val="00372F59"/>
    <w:rsid w:val="003732E8"/>
    <w:rsid w:val="003734D7"/>
    <w:rsid w:val="00373A6C"/>
    <w:rsid w:val="00373DAA"/>
    <w:rsid w:val="0037518B"/>
    <w:rsid w:val="00376AEC"/>
    <w:rsid w:val="00376B09"/>
    <w:rsid w:val="00377006"/>
    <w:rsid w:val="00377C8C"/>
    <w:rsid w:val="003814D8"/>
    <w:rsid w:val="00381C59"/>
    <w:rsid w:val="003832F5"/>
    <w:rsid w:val="00383829"/>
    <w:rsid w:val="00383F74"/>
    <w:rsid w:val="003843DA"/>
    <w:rsid w:val="0038477C"/>
    <w:rsid w:val="0038589D"/>
    <w:rsid w:val="0038643B"/>
    <w:rsid w:val="00386CB0"/>
    <w:rsid w:val="00387373"/>
    <w:rsid w:val="003878BF"/>
    <w:rsid w:val="003905C7"/>
    <w:rsid w:val="003906A4"/>
    <w:rsid w:val="003911E8"/>
    <w:rsid w:val="003920E9"/>
    <w:rsid w:val="003921FD"/>
    <w:rsid w:val="003928E7"/>
    <w:rsid w:val="003932CA"/>
    <w:rsid w:val="003945C8"/>
    <w:rsid w:val="00395B6A"/>
    <w:rsid w:val="0039754F"/>
    <w:rsid w:val="00397C68"/>
    <w:rsid w:val="003A0188"/>
    <w:rsid w:val="003A17D8"/>
    <w:rsid w:val="003A276E"/>
    <w:rsid w:val="003A27A1"/>
    <w:rsid w:val="003A347A"/>
    <w:rsid w:val="003A37F6"/>
    <w:rsid w:val="003A423B"/>
    <w:rsid w:val="003A482D"/>
    <w:rsid w:val="003A4FF9"/>
    <w:rsid w:val="003A5EC7"/>
    <w:rsid w:val="003A689A"/>
    <w:rsid w:val="003B0B0B"/>
    <w:rsid w:val="003B12CA"/>
    <w:rsid w:val="003B1CE3"/>
    <w:rsid w:val="003B247D"/>
    <w:rsid w:val="003B3531"/>
    <w:rsid w:val="003B3A4F"/>
    <w:rsid w:val="003B5A9E"/>
    <w:rsid w:val="003B628A"/>
    <w:rsid w:val="003B7BD0"/>
    <w:rsid w:val="003C321B"/>
    <w:rsid w:val="003C3ABA"/>
    <w:rsid w:val="003C5CF8"/>
    <w:rsid w:val="003C6DDF"/>
    <w:rsid w:val="003D007D"/>
    <w:rsid w:val="003D08C6"/>
    <w:rsid w:val="003D0AB4"/>
    <w:rsid w:val="003D1326"/>
    <w:rsid w:val="003D16A9"/>
    <w:rsid w:val="003D45E8"/>
    <w:rsid w:val="003D5442"/>
    <w:rsid w:val="003D61F9"/>
    <w:rsid w:val="003D6AA2"/>
    <w:rsid w:val="003D6C8B"/>
    <w:rsid w:val="003D6EBC"/>
    <w:rsid w:val="003E123C"/>
    <w:rsid w:val="003E1B9D"/>
    <w:rsid w:val="003E2046"/>
    <w:rsid w:val="003E2345"/>
    <w:rsid w:val="003E25AD"/>
    <w:rsid w:val="003E40E9"/>
    <w:rsid w:val="003E45B8"/>
    <w:rsid w:val="003E555F"/>
    <w:rsid w:val="003E6A77"/>
    <w:rsid w:val="003F0034"/>
    <w:rsid w:val="003F074F"/>
    <w:rsid w:val="003F1E09"/>
    <w:rsid w:val="003F5356"/>
    <w:rsid w:val="003F61B4"/>
    <w:rsid w:val="003F61C8"/>
    <w:rsid w:val="003F67BE"/>
    <w:rsid w:val="003F67C9"/>
    <w:rsid w:val="003F78A3"/>
    <w:rsid w:val="003F7B11"/>
    <w:rsid w:val="004008EC"/>
    <w:rsid w:val="00400D9A"/>
    <w:rsid w:val="0040198B"/>
    <w:rsid w:val="00401CCA"/>
    <w:rsid w:val="00401D20"/>
    <w:rsid w:val="004023AF"/>
    <w:rsid w:val="004035EE"/>
    <w:rsid w:val="00403DC7"/>
    <w:rsid w:val="004103C8"/>
    <w:rsid w:val="00410AC1"/>
    <w:rsid w:val="00411123"/>
    <w:rsid w:val="00411293"/>
    <w:rsid w:val="00412A7C"/>
    <w:rsid w:val="004137FD"/>
    <w:rsid w:val="00414FF9"/>
    <w:rsid w:val="00415774"/>
    <w:rsid w:val="00416D73"/>
    <w:rsid w:val="00420EAF"/>
    <w:rsid w:val="00421A83"/>
    <w:rsid w:val="0042255B"/>
    <w:rsid w:val="00422712"/>
    <w:rsid w:val="00423299"/>
    <w:rsid w:val="004236DE"/>
    <w:rsid w:val="00423AAF"/>
    <w:rsid w:val="00424232"/>
    <w:rsid w:val="0042429E"/>
    <w:rsid w:val="004247C9"/>
    <w:rsid w:val="00424CA1"/>
    <w:rsid w:val="00426ED3"/>
    <w:rsid w:val="00430C85"/>
    <w:rsid w:val="00430EEA"/>
    <w:rsid w:val="004310B3"/>
    <w:rsid w:val="00432BD2"/>
    <w:rsid w:val="004333E5"/>
    <w:rsid w:val="00433B02"/>
    <w:rsid w:val="0043462A"/>
    <w:rsid w:val="004348D5"/>
    <w:rsid w:val="0043490A"/>
    <w:rsid w:val="00434DB3"/>
    <w:rsid w:val="00435102"/>
    <w:rsid w:val="00435FCA"/>
    <w:rsid w:val="004360FC"/>
    <w:rsid w:val="00436BCA"/>
    <w:rsid w:val="00436E65"/>
    <w:rsid w:val="004376DB"/>
    <w:rsid w:val="00437B2F"/>
    <w:rsid w:val="00437C3C"/>
    <w:rsid w:val="00441228"/>
    <w:rsid w:val="004424FF"/>
    <w:rsid w:val="00442950"/>
    <w:rsid w:val="00442AC3"/>
    <w:rsid w:val="00443A3F"/>
    <w:rsid w:val="004465BD"/>
    <w:rsid w:val="00446840"/>
    <w:rsid w:val="004475A7"/>
    <w:rsid w:val="00447FF6"/>
    <w:rsid w:val="0045180D"/>
    <w:rsid w:val="00451A0D"/>
    <w:rsid w:val="00452310"/>
    <w:rsid w:val="00453D86"/>
    <w:rsid w:val="004554B1"/>
    <w:rsid w:val="00455DD7"/>
    <w:rsid w:val="00456562"/>
    <w:rsid w:val="00456B98"/>
    <w:rsid w:val="0046068F"/>
    <w:rsid w:val="00461203"/>
    <w:rsid w:val="00461F47"/>
    <w:rsid w:val="00463489"/>
    <w:rsid w:val="00463902"/>
    <w:rsid w:val="00463E5B"/>
    <w:rsid w:val="00463F85"/>
    <w:rsid w:val="004655BC"/>
    <w:rsid w:val="00465BB0"/>
    <w:rsid w:val="004660C6"/>
    <w:rsid w:val="00466B27"/>
    <w:rsid w:val="00466DB6"/>
    <w:rsid w:val="00470A88"/>
    <w:rsid w:val="00470CF7"/>
    <w:rsid w:val="00471191"/>
    <w:rsid w:val="004713A8"/>
    <w:rsid w:val="0047193E"/>
    <w:rsid w:val="004719E2"/>
    <w:rsid w:val="00473C14"/>
    <w:rsid w:val="004740B1"/>
    <w:rsid w:val="00475524"/>
    <w:rsid w:val="00475570"/>
    <w:rsid w:val="004765C6"/>
    <w:rsid w:val="00476757"/>
    <w:rsid w:val="004803A8"/>
    <w:rsid w:val="00480498"/>
    <w:rsid w:val="004804CC"/>
    <w:rsid w:val="00480705"/>
    <w:rsid w:val="0048190C"/>
    <w:rsid w:val="00482E63"/>
    <w:rsid w:val="00482EC0"/>
    <w:rsid w:val="0048417F"/>
    <w:rsid w:val="00485081"/>
    <w:rsid w:val="00485630"/>
    <w:rsid w:val="00485E00"/>
    <w:rsid w:val="00486616"/>
    <w:rsid w:val="004904BF"/>
    <w:rsid w:val="00490EC7"/>
    <w:rsid w:val="00491ED8"/>
    <w:rsid w:val="00492137"/>
    <w:rsid w:val="00492B1F"/>
    <w:rsid w:val="0049364C"/>
    <w:rsid w:val="00493D7C"/>
    <w:rsid w:val="00494E3D"/>
    <w:rsid w:val="00495BFC"/>
    <w:rsid w:val="00496015"/>
    <w:rsid w:val="00496E38"/>
    <w:rsid w:val="00497E7E"/>
    <w:rsid w:val="004A0DBB"/>
    <w:rsid w:val="004A1697"/>
    <w:rsid w:val="004A1734"/>
    <w:rsid w:val="004A1DAE"/>
    <w:rsid w:val="004A3F79"/>
    <w:rsid w:val="004A69E7"/>
    <w:rsid w:val="004A705F"/>
    <w:rsid w:val="004A7D50"/>
    <w:rsid w:val="004B0217"/>
    <w:rsid w:val="004B06D6"/>
    <w:rsid w:val="004B121D"/>
    <w:rsid w:val="004B1541"/>
    <w:rsid w:val="004B2864"/>
    <w:rsid w:val="004B2C40"/>
    <w:rsid w:val="004B3C63"/>
    <w:rsid w:val="004B5130"/>
    <w:rsid w:val="004B5B81"/>
    <w:rsid w:val="004B5D0F"/>
    <w:rsid w:val="004B6D79"/>
    <w:rsid w:val="004B6FF5"/>
    <w:rsid w:val="004B728A"/>
    <w:rsid w:val="004C06DA"/>
    <w:rsid w:val="004C0771"/>
    <w:rsid w:val="004C11B2"/>
    <w:rsid w:val="004C3180"/>
    <w:rsid w:val="004C3EA2"/>
    <w:rsid w:val="004C49ED"/>
    <w:rsid w:val="004C58F6"/>
    <w:rsid w:val="004C5FE1"/>
    <w:rsid w:val="004C605E"/>
    <w:rsid w:val="004C6772"/>
    <w:rsid w:val="004C7EF3"/>
    <w:rsid w:val="004D0051"/>
    <w:rsid w:val="004D04A6"/>
    <w:rsid w:val="004D0C41"/>
    <w:rsid w:val="004D3A20"/>
    <w:rsid w:val="004D3C69"/>
    <w:rsid w:val="004D42B1"/>
    <w:rsid w:val="004D54B0"/>
    <w:rsid w:val="004D5518"/>
    <w:rsid w:val="004D551D"/>
    <w:rsid w:val="004D5AF8"/>
    <w:rsid w:val="004D67D4"/>
    <w:rsid w:val="004D6CFC"/>
    <w:rsid w:val="004E17A4"/>
    <w:rsid w:val="004E1A26"/>
    <w:rsid w:val="004E1B13"/>
    <w:rsid w:val="004E21A3"/>
    <w:rsid w:val="004E32C8"/>
    <w:rsid w:val="004E3658"/>
    <w:rsid w:val="004E3719"/>
    <w:rsid w:val="004E63E6"/>
    <w:rsid w:val="004E6AB0"/>
    <w:rsid w:val="004E6E80"/>
    <w:rsid w:val="004E6F01"/>
    <w:rsid w:val="004F0935"/>
    <w:rsid w:val="004F1508"/>
    <w:rsid w:val="004F198F"/>
    <w:rsid w:val="004F3031"/>
    <w:rsid w:val="004F39E0"/>
    <w:rsid w:val="004F40CF"/>
    <w:rsid w:val="004F4825"/>
    <w:rsid w:val="004F4FCB"/>
    <w:rsid w:val="004F55DA"/>
    <w:rsid w:val="004F5A8D"/>
    <w:rsid w:val="004F5CC5"/>
    <w:rsid w:val="004F5D6D"/>
    <w:rsid w:val="004F788C"/>
    <w:rsid w:val="004F7ACC"/>
    <w:rsid w:val="0050124E"/>
    <w:rsid w:val="00501451"/>
    <w:rsid w:val="005019E3"/>
    <w:rsid w:val="00502568"/>
    <w:rsid w:val="00502ABE"/>
    <w:rsid w:val="00502FB8"/>
    <w:rsid w:val="00504080"/>
    <w:rsid w:val="005045C9"/>
    <w:rsid w:val="005050D9"/>
    <w:rsid w:val="005050FB"/>
    <w:rsid w:val="00506DB3"/>
    <w:rsid w:val="00507881"/>
    <w:rsid w:val="00507B43"/>
    <w:rsid w:val="00510887"/>
    <w:rsid w:val="00510F02"/>
    <w:rsid w:val="00513515"/>
    <w:rsid w:val="0051366D"/>
    <w:rsid w:val="00514147"/>
    <w:rsid w:val="00514F8F"/>
    <w:rsid w:val="005150B6"/>
    <w:rsid w:val="00515504"/>
    <w:rsid w:val="00515688"/>
    <w:rsid w:val="00515B09"/>
    <w:rsid w:val="00515DBA"/>
    <w:rsid w:val="005165CE"/>
    <w:rsid w:val="0051667F"/>
    <w:rsid w:val="00517415"/>
    <w:rsid w:val="00517459"/>
    <w:rsid w:val="00517F2F"/>
    <w:rsid w:val="00521A25"/>
    <w:rsid w:val="00521B7D"/>
    <w:rsid w:val="00521E3E"/>
    <w:rsid w:val="00521ECE"/>
    <w:rsid w:val="00522A08"/>
    <w:rsid w:val="00522C71"/>
    <w:rsid w:val="00523EE1"/>
    <w:rsid w:val="005248BD"/>
    <w:rsid w:val="00526229"/>
    <w:rsid w:val="00526592"/>
    <w:rsid w:val="00527651"/>
    <w:rsid w:val="0053106A"/>
    <w:rsid w:val="0053207C"/>
    <w:rsid w:val="005323F4"/>
    <w:rsid w:val="00532760"/>
    <w:rsid w:val="00532E21"/>
    <w:rsid w:val="00533A84"/>
    <w:rsid w:val="00533FD5"/>
    <w:rsid w:val="00535611"/>
    <w:rsid w:val="00536A4A"/>
    <w:rsid w:val="00536D02"/>
    <w:rsid w:val="00540F59"/>
    <w:rsid w:val="005413B7"/>
    <w:rsid w:val="00541F73"/>
    <w:rsid w:val="0054294C"/>
    <w:rsid w:val="00543636"/>
    <w:rsid w:val="00544C60"/>
    <w:rsid w:val="00545F18"/>
    <w:rsid w:val="0054619C"/>
    <w:rsid w:val="0054665A"/>
    <w:rsid w:val="00546A1E"/>
    <w:rsid w:val="0054794E"/>
    <w:rsid w:val="005502C3"/>
    <w:rsid w:val="00550934"/>
    <w:rsid w:val="005531EA"/>
    <w:rsid w:val="005536D6"/>
    <w:rsid w:val="00553B45"/>
    <w:rsid w:val="00554806"/>
    <w:rsid w:val="00557181"/>
    <w:rsid w:val="005571AC"/>
    <w:rsid w:val="005609BA"/>
    <w:rsid w:val="005630C8"/>
    <w:rsid w:val="005633E6"/>
    <w:rsid w:val="00566E77"/>
    <w:rsid w:val="00570CCF"/>
    <w:rsid w:val="005711E2"/>
    <w:rsid w:val="0057158D"/>
    <w:rsid w:val="00571D5E"/>
    <w:rsid w:val="0057218D"/>
    <w:rsid w:val="00572253"/>
    <w:rsid w:val="005728FF"/>
    <w:rsid w:val="00573083"/>
    <w:rsid w:val="00573BDD"/>
    <w:rsid w:val="00574123"/>
    <w:rsid w:val="005759D6"/>
    <w:rsid w:val="00575B31"/>
    <w:rsid w:val="00580A09"/>
    <w:rsid w:val="00580EEE"/>
    <w:rsid w:val="005821A2"/>
    <w:rsid w:val="00582B33"/>
    <w:rsid w:val="00582D7B"/>
    <w:rsid w:val="00583340"/>
    <w:rsid w:val="0058348D"/>
    <w:rsid w:val="00583931"/>
    <w:rsid w:val="00584D56"/>
    <w:rsid w:val="00584EBD"/>
    <w:rsid w:val="00585084"/>
    <w:rsid w:val="00585181"/>
    <w:rsid w:val="00586FD6"/>
    <w:rsid w:val="00586FE1"/>
    <w:rsid w:val="005871E4"/>
    <w:rsid w:val="005906D5"/>
    <w:rsid w:val="00591440"/>
    <w:rsid w:val="0059376A"/>
    <w:rsid w:val="00593AC0"/>
    <w:rsid w:val="00593D75"/>
    <w:rsid w:val="00595C3D"/>
    <w:rsid w:val="0059637B"/>
    <w:rsid w:val="005964CD"/>
    <w:rsid w:val="005970A9"/>
    <w:rsid w:val="005A0384"/>
    <w:rsid w:val="005A0489"/>
    <w:rsid w:val="005A0D30"/>
    <w:rsid w:val="005A0F3F"/>
    <w:rsid w:val="005A1AFE"/>
    <w:rsid w:val="005A2E49"/>
    <w:rsid w:val="005A30C7"/>
    <w:rsid w:val="005A3E64"/>
    <w:rsid w:val="005A45AB"/>
    <w:rsid w:val="005A4AA7"/>
    <w:rsid w:val="005A67AD"/>
    <w:rsid w:val="005A686B"/>
    <w:rsid w:val="005A7B0D"/>
    <w:rsid w:val="005B1B38"/>
    <w:rsid w:val="005B2C4D"/>
    <w:rsid w:val="005B3B98"/>
    <w:rsid w:val="005B4D87"/>
    <w:rsid w:val="005B7035"/>
    <w:rsid w:val="005B78CD"/>
    <w:rsid w:val="005B7E15"/>
    <w:rsid w:val="005C1762"/>
    <w:rsid w:val="005C1C60"/>
    <w:rsid w:val="005C43DB"/>
    <w:rsid w:val="005C46A6"/>
    <w:rsid w:val="005C4E99"/>
    <w:rsid w:val="005C5109"/>
    <w:rsid w:val="005C5604"/>
    <w:rsid w:val="005C5845"/>
    <w:rsid w:val="005C5B47"/>
    <w:rsid w:val="005C61B3"/>
    <w:rsid w:val="005C62B8"/>
    <w:rsid w:val="005C70DD"/>
    <w:rsid w:val="005C7A20"/>
    <w:rsid w:val="005D09BD"/>
    <w:rsid w:val="005D0E29"/>
    <w:rsid w:val="005D0EF5"/>
    <w:rsid w:val="005D101A"/>
    <w:rsid w:val="005D15A4"/>
    <w:rsid w:val="005D1A96"/>
    <w:rsid w:val="005D1CE4"/>
    <w:rsid w:val="005D25AC"/>
    <w:rsid w:val="005D2801"/>
    <w:rsid w:val="005D28EE"/>
    <w:rsid w:val="005D3302"/>
    <w:rsid w:val="005D382B"/>
    <w:rsid w:val="005D3CD4"/>
    <w:rsid w:val="005D76BC"/>
    <w:rsid w:val="005D7998"/>
    <w:rsid w:val="005E018C"/>
    <w:rsid w:val="005E0428"/>
    <w:rsid w:val="005E0EDC"/>
    <w:rsid w:val="005E12A1"/>
    <w:rsid w:val="005E1D93"/>
    <w:rsid w:val="005E2148"/>
    <w:rsid w:val="005E2729"/>
    <w:rsid w:val="005E4DB7"/>
    <w:rsid w:val="005E4F4D"/>
    <w:rsid w:val="005E6EC6"/>
    <w:rsid w:val="005F02DE"/>
    <w:rsid w:val="005F13A1"/>
    <w:rsid w:val="005F13AC"/>
    <w:rsid w:val="005F178B"/>
    <w:rsid w:val="005F36FD"/>
    <w:rsid w:val="005F4EC1"/>
    <w:rsid w:val="005F5C35"/>
    <w:rsid w:val="005F6E8E"/>
    <w:rsid w:val="005F7815"/>
    <w:rsid w:val="005F7850"/>
    <w:rsid w:val="00600A69"/>
    <w:rsid w:val="00600D6D"/>
    <w:rsid w:val="00601357"/>
    <w:rsid w:val="00601622"/>
    <w:rsid w:val="00601C94"/>
    <w:rsid w:val="006029E1"/>
    <w:rsid w:val="00604A29"/>
    <w:rsid w:val="006054E9"/>
    <w:rsid w:val="00607129"/>
    <w:rsid w:val="00607E09"/>
    <w:rsid w:val="006108EE"/>
    <w:rsid w:val="00610F7F"/>
    <w:rsid w:val="00613150"/>
    <w:rsid w:val="00613449"/>
    <w:rsid w:val="006135DC"/>
    <w:rsid w:val="006139B6"/>
    <w:rsid w:val="00613E36"/>
    <w:rsid w:val="00614126"/>
    <w:rsid w:val="00614A85"/>
    <w:rsid w:val="0061519B"/>
    <w:rsid w:val="006155BD"/>
    <w:rsid w:val="006174A7"/>
    <w:rsid w:val="006178C3"/>
    <w:rsid w:val="00617B81"/>
    <w:rsid w:val="00622178"/>
    <w:rsid w:val="00624300"/>
    <w:rsid w:val="00624AA5"/>
    <w:rsid w:val="00624C8C"/>
    <w:rsid w:val="006254B9"/>
    <w:rsid w:val="00626153"/>
    <w:rsid w:val="00626A37"/>
    <w:rsid w:val="00630A96"/>
    <w:rsid w:val="00631617"/>
    <w:rsid w:val="00631865"/>
    <w:rsid w:val="00631A4C"/>
    <w:rsid w:val="006320E6"/>
    <w:rsid w:val="0063322F"/>
    <w:rsid w:val="00633A3F"/>
    <w:rsid w:val="0063460F"/>
    <w:rsid w:val="006347FE"/>
    <w:rsid w:val="006362A6"/>
    <w:rsid w:val="00636A8A"/>
    <w:rsid w:val="00637734"/>
    <w:rsid w:val="00641421"/>
    <w:rsid w:val="00642F7F"/>
    <w:rsid w:val="006434B8"/>
    <w:rsid w:val="00643A1A"/>
    <w:rsid w:val="00644865"/>
    <w:rsid w:val="00644C05"/>
    <w:rsid w:val="00646296"/>
    <w:rsid w:val="00647209"/>
    <w:rsid w:val="006500CD"/>
    <w:rsid w:val="006523C9"/>
    <w:rsid w:val="006526CD"/>
    <w:rsid w:val="00652F93"/>
    <w:rsid w:val="00653E23"/>
    <w:rsid w:val="00654924"/>
    <w:rsid w:val="00655316"/>
    <w:rsid w:val="0065690C"/>
    <w:rsid w:val="00660C5B"/>
    <w:rsid w:val="00662CB2"/>
    <w:rsid w:val="00663F4B"/>
    <w:rsid w:val="00664901"/>
    <w:rsid w:val="00665D2D"/>
    <w:rsid w:val="006665BE"/>
    <w:rsid w:val="0067014B"/>
    <w:rsid w:val="00670945"/>
    <w:rsid w:val="00672A7D"/>
    <w:rsid w:val="00672B95"/>
    <w:rsid w:val="00672D1D"/>
    <w:rsid w:val="00673632"/>
    <w:rsid w:val="00673B3D"/>
    <w:rsid w:val="00673D1B"/>
    <w:rsid w:val="00674197"/>
    <w:rsid w:val="006745C7"/>
    <w:rsid w:val="0067476C"/>
    <w:rsid w:val="00674D29"/>
    <w:rsid w:val="00674E55"/>
    <w:rsid w:val="00675435"/>
    <w:rsid w:val="006759D1"/>
    <w:rsid w:val="006775A6"/>
    <w:rsid w:val="00680082"/>
    <w:rsid w:val="006800CD"/>
    <w:rsid w:val="0068037C"/>
    <w:rsid w:val="00680B53"/>
    <w:rsid w:val="00680B7C"/>
    <w:rsid w:val="00680C83"/>
    <w:rsid w:val="006813D0"/>
    <w:rsid w:val="00681A2B"/>
    <w:rsid w:val="00683402"/>
    <w:rsid w:val="00684282"/>
    <w:rsid w:val="00684A07"/>
    <w:rsid w:val="00684F6E"/>
    <w:rsid w:val="00685082"/>
    <w:rsid w:val="00686C6C"/>
    <w:rsid w:val="00687865"/>
    <w:rsid w:val="00691EFD"/>
    <w:rsid w:val="006926F9"/>
    <w:rsid w:val="00692CE6"/>
    <w:rsid w:val="006937A7"/>
    <w:rsid w:val="00694EE4"/>
    <w:rsid w:val="0069672C"/>
    <w:rsid w:val="006969E1"/>
    <w:rsid w:val="006A039C"/>
    <w:rsid w:val="006A0A6F"/>
    <w:rsid w:val="006A1593"/>
    <w:rsid w:val="006A176D"/>
    <w:rsid w:val="006A1B9B"/>
    <w:rsid w:val="006A2E75"/>
    <w:rsid w:val="006A37DD"/>
    <w:rsid w:val="006A3A0A"/>
    <w:rsid w:val="006A47C6"/>
    <w:rsid w:val="006A5A6F"/>
    <w:rsid w:val="006A65CF"/>
    <w:rsid w:val="006A6E77"/>
    <w:rsid w:val="006A71FD"/>
    <w:rsid w:val="006B065D"/>
    <w:rsid w:val="006B092A"/>
    <w:rsid w:val="006B22BF"/>
    <w:rsid w:val="006B3271"/>
    <w:rsid w:val="006B3E40"/>
    <w:rsid w:val="006B44E2"/>
    <w:rsid w:val="006B45D0"/>
    <w:rsid w:val="006B4777"/>
    <w:rsid w:val="006B5C85"/>
    <w:rsid w:val="006C01BC"/>
    <w:rsid w:val="006C11FA"/>
    <w:rsid w:val="006C1390"/>
    <w:rsid w:val="006C203E"/>
    <w:rsid w:val="006C394C"/>
    <w:rsid w:val="006C4A40"/>
    <w:rsid w:val="006C5445"/>
    <w:rsid w:val="006C5A47"/>
    <w:rsid w:val="006C5CDA"/>
    <w:rsid w:val="006C5F99"/>
    <w:rsid w:val="006C63A7"/>
    <w:rsid w:val="006C67B8"/>
    <w:rsid w:val="006C73A6"/>
    <w:rsid w:val="006C79BC"/>
    <w:rsid w:val="006D025E"/>
    <w:rsid w:val="006D06A6"/>
    <w:rsid w:val="006D07D5"/>
    <w:rsid w:val="006D2033"/>
    <w:rsid w:val="006D53F4"/>
    <w:rsid w:val="006D5CFB"/>
    <w:rsid w:val="006D6028"/>
    <w:rsid w:val="006D6811"/>
    <w:rsid w:val="006D6B19"/>
    <w:rsid w:val="006E034D"/>
    <w:rsid w:val="006E1AC7"/>
    <w:rsid w:val="006E1CC9"/>
    <w:rsid w:val="006E396C"/>
    <w:rsid w:val="006E50EC"/>
    <w:rsid w:val="006E55DE"/>
    <w:rsid w:val="006E632C"/>
    <w:rsid w:val="006E63B4"/>
    <w:rsid w:val="006E6BC8"/>
    <w:rsid w:val="006E6E78"/>
    <w:rsid w:val="006E7143"/>
    <w:rsid w:val="006E733F"/>
    <w:rsid w:val="006F0F3B"/>
    <w:rsid w:val="006F14C3"/>
    <w:rsid w:val="006F17D2"/>
    <w:rsid w:val="006F1C2C"/>
    <w:rsid w:val="006F3941"/>
    <w:rsid w:val="006F453C"/>
    <w:rsid w:val="006F4974"/>
    <w:rsid w:val="006F5182"/>
    <w:rsid w:val="006F5A9B"/>
    <w:rsid w:val="006F60DC"/>
    <w:rsid w:val="006F7B8B"/>
    <w:rsid w:val="00700973"/>
    <w:rsid w:val="007009BC"/>
    <w:rsid w:val="00701447"/>
    <w:rsid w:val="00701621"/>
    <w:rsid w:val="007019A5"/>
    <w:rsid w:val="00701B73"/>
    <w:rsid w:val="00702F92"/>
    <w:rsid w:val="00704F40"/>
    <w:rsid w:val="007051C3"/>
    <w:rsid w:val="00705398"/>
    <w:rsid w:val="00705839"/>
    <w:rsid w:val="007059B4"/>
    <w:rsid w:val="00705A49"/>
    <w:rsid w:val="0070650E"/>
    <w:rsid w:val="00706B9C"/>
    <w:rsid w:val="007074F5"/>
    <w:rsid w:val="00707DE1"/>
    <w:rsid w:val="0071045D"/>
    <w:rsid w:val="00710A90"/>
    <w:rsid w:val="00711054"/>
    <w:rsid w:val="00714CBE"/>
    <w:rsid w:val="00714F7E"/>
    <w:rsid w:val="00715745"/>
    <w:rsid w:val="007158EB"/>
    <w:rsid w:val="00717486"/>
    <w:rsid w:val="00717DA4"/>
    <w:rsid w:val="007206F1"/>
    <w:rsid w:val="00720A76"/>
    <w:rsid w:val="0072115D"/>
    <w:rsid w:val="00721CB8"/>
    <w:rsid w:val="00721FE8"/>
    <w:rsid w:val="00723B53"/>
    <w:rsid w:val="0072411E"/>
    <w:rsid w:val="0072434B"/>
    <w:rsid w:val="0072444A"/>
    <w:rsid w:val="007250E3"/>
    <w:rsid w:val="007251DF"/>
    <w:rsid w:val="00726268"/>
    <w:rsid w:val="00726969"/>
    <w:rsid w:val="00726C73"/>
    <w:rsid w:val="00726E91"/>
    <w:rsid w:val="00726F5D"/>
    <w:rsid w:val="00727082"/>
    <w:rsid w:val="007277AC"/>
    <w:rsid w:val="00727CE8"/>
    <w:rsid w:val="00730708"/>
    <w:rsid w:val="0073198F"/>
    <w:rsid w:val="00731C12"/>
    <w:rsid w:val="007326A6"/>
    <w:rsid w:val="00732EEB"/>
    <w:rsid w:val="00733484"/>
    <w:rsid w:val="00733D74"/>
    <w:rsid w:val="0073493E"/>
    <w:rsid w:val="00735733"/>
    <w:rsid w:val="00735986"/>
    <w:rsid w:val="00736215"/>
    <w:rsid w:val="007366DC"/>
    <w:rsid w:val="00736E5F"/>
    <w:rsid w:val="007415EF"/>
    <w:rsid w:val="007419A3"/>
    <w:rsid w:val="00742F05"/>
    <w:rsid w:val="00744EC9"/>
    <w:rsid w:val="0074550B"/>
    <w:rsid w:val="007458B8"/>
    <w:rsid w:val="00745AA6"/>
    <w:rsid w:val="00745E86"/>
    <w:rsid w:val="007462E8"/>
    <w:rsid w:val="007470D1"/>
    <w:rsid w:val="00750233"/>
    <w:rsid w:val="00750370"/>
    <w:rsid w:val="007516BA"/>
    <w:rsid w:val="00751AB5"/>
    <w:rsid w:val="0075269E"/>
    <w:rsid w:val="007528DA"/>
    <w:rsid w:val="007542C7"/>
    <w:rsid w:val="00756763"/>
    <w:rsid w:val="00757859"/>
    <w:rsid w:val="0076028C"/>
    <w:rsid w:val="00761203"/>
    <w:rsid w:val="0076335B"/>
    <w:rsid w:val="0076423E"/>
    <w:rsid w:val="00764C43"/>
    <w:rsid w:val="00765432"/>
    <w:rsid w:val="007657D1"/>
    <w:rsid w:val="00766BA8"/>
    <w:rsid w:val="00770E8E"/>
    <w:rsid w:val="007712D8"/>
    <w:rsid w:val="007714C9"/>
    <w:rsid w:val="00771FFE"/>
    <w:rsid w:val="00773783"/>
    <w:rsid w:val="00773E86"/>
    <w:rsid w:val="007745C6"/>
    <w:rsid w:val="00774A00"/>
    <w:rsid w:val="0077520B"/>
    <w:rsid w:val="00776215"/>
    <w:rsid w:val="00776F2A"/>
    <w:rsid w:val="007773BF"/>
    <w:rsid w:val="00777BFC"/>
    <w:rsid w:val="00777C22"/>
    <w:rsid w:val="00780338"/>
    <w:rsid w:val="00780E5B"/>
    <w:rsid w:val="00781286"/>
    <w:rsid w:val="00785B77"/>
    <w:rsid w:val="00785FBC"/>
    <w:rsid w:val="0078616F"/>
    <w:rsid w:val="00787101"/>
    <w:rsid w:val="00787A56"/>
    <w:rsid w:val="007903CD"/>
    <w:rsid w:val="007904AC"/>
    <w:rsid w:val="007905C2"/>
    <w:rsid w:val="00791188"/>
    <w:rsid w:val="007913AF"/>
    <w:rsid w:val="00792094"/>
    <w:rsid w:val="007921D7"/>
    <w:rsid w:val="007922F3"/>
    <w:rsid w:val="0079231B"/>
    <w:rsid w:val="0079233D"/>
    <w:rsid w:val="00792661"/>
    <w:rsid w:val="007931FD"/>
    <w:rsid w:val="007936F5"/>
    <w:rsid w:val="00797390"/>
    <w:rsid w:val="007A0005"/>
    <w:rsid w:val="007A07B1"/>
    <w:rsid w:val="007A0874"/>
    <w:rsid w:val="007A2478"/>
    <w:rsid w:val="007A2993"/>
    <w:rsid w:val="007A2A86"/>
    <w:rsid w:val="007B0502"/>
    <w:rsid w:val="007B2689"/>
    <w:rsid w:val="007B2836"/>
    <w:rsid w:val="007B3562"/>
    <w:rsid w:val="007B4247"/>
    <w:rsid w:val="007B6824"/>
    <w:rsid w:val="007B6AEC"/>
    <w:rsid w:val="007B6C40"/>
    <w:rsid w:val="007B6CD7"/>
    <w:rsid w:val="007B74E3"/>
    <w:rsid w:val="007C146D"/>
    <w:rsid w:val="007C2794"/>
    <w:rsid w:val="007C28FA"/>
    <w:rsid w:val="007C2929"/>
    <w:rsid w:val="007C39F2"/>
    <w:rsid w:val="007C43FD"/>
    <w:rsid w:val="007C584E"/>
    <w:rsid w:val="007C5C82"/>
    <w:rsid w:val="007C621B"/>
    <w:rsid w:val="007C6F41"/>
    <w:rsid w:val="007C7578"/>
    <w:rsid w:val="007D0DAC"/>
    <w:rsid w:val="007D0FAE"/>
    <w:rsid w:val="007D17A4"/>
    <w:rsid w:val="007D5C17"/>
    <w:rsid w:val="007D6116"/>
    <w:rsid w:val="007D75DA"/>
    <w:rsid w:val="007D7D9F"/>
    <w:rsid w:val="007E01A7"/>
    <w:rsid w:val="007E0212"/>
    <w:rsid w:val="007E0F85"/>
    <w:rsid w:val="007E23C2"/>
    <w:rsid w:val="007E2893"/>
    <w:rsid w:val="007E2BDC"/>
    <w:rsid w:val="007E3F95"/>
    <w:rsid w:val="007E505D"/>
    <w:rsid w:val="007E59F8"/>
    <w:rsid w:val="007E5BF8"/>
    <w:rsid w:val="007E7CCF"/>
    <w:rsid w:val="007F080A"/>
    <w:rsid w:val="007F1298"/>
    <w:rsid w:val="007F17F0"/>
    <w:rsid w:val="007F383D"/>
    <w:rsid w:val="007F4558"/>
    <w:rsid w:val="007F4E0B"/>
    <w:rsid w:val="007F4E9A"/>
    <w:rsid w:val="007F59D3"/>
    <w:rsid w:val="007F7625"/>
    <w:rsid w:val="007F76F4"/>
    <w:rsid w:val="007F7A14"/>
    <w:rsid w:val="0080099A"/>
    <w:rsid w:val="00800CC1"/>
    <w:rsid w:val="00801981"/>
    <w:rsid w:val="00801A13"/>
    <w:rsid w:val="00802A4D"/>
    <w:rsid w:val="00802AA2"/>
    <w:rsid w:val="008033B3"/>
    <w:rsid w:val="00803BF8"/>
    <w:rsid w:val="00805394"/>
    <w:rsid w:val="00806A3B"/>
    <w:rsid w:val="00807F5D"/>
    <w:rsid w:val="0081004D"/>
    <w:rsid w:val="008100F4"/>
    <w:rsid w:val="00811322"/>
    <w:rsid w:val="00811573"/>
    <w:rsid w:val="008117AD"/>
    <w:rsid w:val="0081186B"/>
    <w:rsid w:val="008118DA"/>
    <w:rsid w:val="00812320"/>
    <w:rsid w:val="00812B47"/>
    <w:rsid w:val="0081435C"/>
    <w:rsid w:val="008151C9"/>
    <w:rsid w:val="00815CA1"/>
    <w:rsid w:val="008161DB"/>
    <w:rsid w:val="00816797"/>
    <w:rsid w:val="00816EB3"/>
    <w:rsid w:val="00817322"/>
    <w:rsid w:val="00817FF2"/>
    <w:rsid w:val="00820C13"/>
    <w:rsid w:val="008211EF"/>
    <w:rsid w:val="00821CC4"/>
    <w:rsid w:val="00822702"/>
    <w:rsid w:val="00822952"/>
    <w:rsid w:val="00822A02"/>
    <w:rsid w:val="00823829"/>
    <w:rsid w:val="00823F36"/>
    <w:rsid w:val="008240CA"/>
    <w:rsid w:val="00824F56"/>
    <w:rsid w:val="00825239"/>
    <w:rsid w:val="00825807"/>
    <w:rsid w:val="00825BFF"/>
    <w:rsid w:val="00826F11"/>
    <w:rsid w:val="00827C0D"/>
    <w:rsid w:val="0083017F"/>
    <w:rsid w:val="00830E31"/>
    <w:rsid w:val="00833B3D"/>
    <w:rsid w:val="00833E07"/>
    <w:rsid w:val="00834C92"/>
    <w:rsid w:val="00834EDA"/>
    <w:rsid w:val="0083528D"/>
    <w:rsid w:val="008354DA"/>
    <w:rsid w:val="00836183"/>
    <w:rsid w:val="00836F8E"/>
    <w:rsid w:val="00836FFD"/>
    <w:rsid w:val="00837875"/>
    <w:rsid w:val="00837BF6"/>
    <w:rsid w:val="00840179"/>
    <w:rsid w:val="008404B8"/>
    <w:rsid w:val="00840AF1"/>
    <w:rsid w:val="00841414"/>
    <w:rsid w:val="00842A21"/>
    <w:rsid w:val="00842FB8"/>
    <w:rsid w:val="0084391F"/>
    <w:rsid w:val="00844302"/>
    <w:rsid w:val="00844798"/>
    <w:rsid w:val="00844D39"/>
    <w:rsid w:val="00847787"/>
    <w:rsid w:val="00847A77"/>
    <w:rsid w:val="00847C98"/>
    <w:rsid w:val="00851593"/>
    <w:rsid w:val="00853523"/>
    <w:rsid w:val="00853668"/>
    <w:rsid w:val="00855067"/>
    <w:rsid w:val="00856279"/>
    <w:rsid w:val="008562EA"/>
    <w:rsid w:val="00856F7E"/>
    <w:rsid w:val="00857122"/>
    <w:rsid w:val="008578D5"/>
    <w:rsid w:val="00860B6F"/>
    <w:rsid w:val="0086170D"/>
    <w:rsid w:val="00861D0F"/>
    <w:rsid w:val="008621F9"/>
    <w:rsid w:val="008633E5"/>
    <w:rsid w:val="00863A2F"/>
    <w:rsid w:val="00863EEE"/>
    <w:rsid w:val="00864840"/>
    <w:rsid w:val="00864AFC"/>
    <w:rsid w:val="00864B8A"/>
    <w:rsid w:val="00865294"/>
    <w:rsid w:val="00865732"/>
    <w:rsid w:val="00865B65"/>
    <w:rsid w:val="008660BE"/>
    <w:rsid w:val="008669F9"/>
    <w:rsid w:val="008675C6"/>
    <w:rsid w:val="0087031F"/>
    <w:rsid w:val="0087172E"/>
    <w:rsid w:val="00872FB8"/>
    <w:rsid w:val="0087312D"/>
    <w:rsid w:val="00873166"/>
    <w:rsid w:val="008747AD"/>
    <w:rsid w:val="00874E98"/>
    <w:rsid w:val="00874FD8"/>
    <w:rsid w:val="0087548F"/>
    <w:rsid w:val="00875E31"/>
    <w:rsid w:val="00876619"/>
    <w:rsid w:val="00877129"/>
    <w:rsid w:val="008772E1"/>
    <w:rsid w:val="00877E3B"/>
    <w:rsid w:val="00880C3F"/>
    <w:rsid w:val="008810C4"/>
    <w:rsid w:val="008811A7"/>
    <w:rsid w:val="00881303"/>
    <w:rsid w:val="00881480"/>
    <w:rsid w:val="00881744"/>
    <w:rsid w:val="00883E9A"/>
    <w:rsid w:val="00884CE2"/>
    <w:rsid w:val="008857B1"/>
    <w:rsid w:val="008861F3"/>
    <w:rsid w:val="0088647E"/>
    <w:rsid w:val="00886CCA"/>
    <w:rsid w:val="00891B8A"/>
    <w:rsid w:val="008920F1"/>
    <w:rsid w:val="0089311B"/>
    <w:rsid w:val="008936CC"/>
    <w:rsid w:val="00893F24"/>
    <w:rsid w:val="008940D1"/>
    <w:rsid w:val="00894E54"/>
    <w:rsid w:val="00896EDE"/>
    <w:rsid w:val="0089793B"/>
    <w:rsid w:val="008A0400"/>
    <w:rsid w:val="008A05A8"/>
    <w:rsid w:val="008A0839"/>
    <w:rsid w:val="008A0F16"/>
    <w:rsid w:val="008A0FE5"/>
    <w:rsid w:val="008A15E1"/>
    <w:rsid w:val="008A17FC"/>
    <w:rsid w:val="008A1F17"/>
    <w:rsid w:val="008A3CC9"/>
    <w:rsid w:val="008A5001"/>
    <w:rsid w:val="008A766C"/>
    <w:rsid w:val="008A7A00"/>
    <w:rsid w:val="008A7D75"/>
    <w:rsid w:val="008B0721"/>
    <w:rsid w:val="008B22B5"/>
    <w:rsid w:val="008B2459"/>
    <w:rsid w:val="008B3041"/>
    <w:rsid w:val="008B3ABB"/>
    <w:rsid w:val="008B5366"/>
    <w:rsid w:val="008B7088"/>
    <w:rsid w:val="008B7F23"/>
    <w:rsid w:val="008C00A4"/>
    <w:rsid w:val="008C035B"/>
    <w:rsid w:val="008C03B1"/>
    <w:rsid w:val="008C06DA"/>
    <w:rsid w:val="008C129B"/>
    <w:rsid w:val="008C2690"/>
    <w:rsid w:val="008C29D3"/>
    <w:rsid w:val="008C4419"/>
    <w:rsid w:val="008C5DBB"/>
    <w:rsid w:val="008C5EE4"/>
    <w:rsid w:val="008C67F6"/>
    <w:rsid w:val="008D07D3"/>
    <w:rsid w:val="008D2FAF"/>
    <w:rsid w:val="008D3327"/>
    <w:rsid w:val="008D34B5"/>
    <w:rsid w:val="008D36E7"/>
    <w:rsid w:val="008D4676"/>
    <w:rsid w:val="008D492F"/>
    <w:rsid w:val="008D4FBF"/>
    <w:rsid w:val="008D65CA"/>
    <w:rsid w:val="008D77B0"/>
    <w:rsid w:val="008E2007"/>
    <w:rsid w:val="008E419F"/>
    <w:rsid w:val="008E4C69"/>
    <w:rsid w:val="008E578C"/>
    <w:rsid w:val="008E5AAB"/>
    <w:rsid w:val="008E5CD3"/>
    <w:rsid w:val="008E62E7"/>
    <w:rsid w:val="008E7540"/>
    <w:rsid w:val="008F0398"/>
    <w:rsid w:val="008F0C69"/>
    <w:rsid w:val="008F1017"/>
    <w:rsid w:val="008F2EC9"/>
    <w:rsid w:val="008F3346"/>
    <w:rsid w:val="008F3BEC"/>
    <w:rsid w:val="008F3FD9"/>
    <w:rsid w:val="008F44F2"/>
    <w:rsid w:val="008F56EC"/>
    <w:rsid w:val="008F57B8"/>
    <w:rsid w:val="008F70AC"/>
    <w:rsid w:val="009005D0"/>
    <w:rsid w:val="00900DB1"/>
    <w:rsid w:val="00900E8E"/>
    <w:rsid w:val="00901316"/>
    <w:rsid w:val="00902E2F"/>
    <w:rsid w:val="00903374"/>
    <w:rsid w:val="00905D37"/>
    <w:rsid w:val="009078DD"/>
    <w:rsid w:val="009111BA"/>
    <w:rsid w:val="00912CAD"/>
    <w:rsid w:val="0091346F"/>
    <w:rsid w:val="00913549"/>
    <w:rsid w:val="00913EA9"/>
    <w:rsid w:val="009142AA"/>
    <w:rsid w:val="00914A86"/>
    <w:rsid w:val="0091538C"/>
    <w:rsid w:val="00915945"/>
    <w:rsid w:val="00916374"/>
    <w:rsid w:val="00916B05"/>
    <w:rsid w:val="00916BDB"/>
    <w:rsid w:val="00920196"/>
    <w:rsid w:val="009205D3"/>
    <w:rsid w:val="00920D61"/>
    <w:rsid w:val="00920DF9"/>
    <w:rsid w:val="009211A2"/>
    <w:rsid w:val="0092455B"/>
    <w:rsid w:val="0092481D"/>
    <w:rsid w:val="00924A28"/>
    <w:rsid w:val="0092627C"/>
    <w:rsid w:val="00926468"/>
    <w:rsid w:val="00926D69"/>
    <w:rsid w:val="00927A96"/>
    <w:rsid w:val="009309B1"/>
    <w:rsid w:val="00932949"/>
    <w:rsid w:val="0093393E"/>
    <w:rsid w:val="009350D4"/>
    <w:rsid w:val="009353CF"/>
    <w:rsid w:val="009357D1"/>
    <w:rsid w:val="00936CDF"/>
    <w:rsid w:val="00937063"/>
    <w:rsid w:val="00937082"/>
    <w:rsid w:val="0093718A"/>
    <w:rsid w:val="009374FE"/>
    <w:rsid w:val="00937BD0"/>
    <w:rsid w:val="00940C03"/>
    <w:rsid w:val="0094230D"/>
    <w:rsid w:val="0094259C"/>
    <w:rsid w:val="00942716"/>
    <w:rsid w:val="009431D1"/>
    <w:rsid w:val="00943626"/>
    <w:rsid w:val="00943AE5"/>
    <w:rsid w:val="00943CEB"/>
    <w:rsid w:val="00943DBD"/>
    <w:rsid w:val="00944BC9"/>
    <w:rsid w:val="00946379"/>
    <w:rsid w:val="009466C4"/>
    <w:rsid w:val="00946749"/>
    <w:rsid w:val="00946CE9"/>
    <w:rsid w:val="00947016"/>
    <w:rsid w:val="00947872"/>
    <w:rsid w:val="00950C56"/>
    <w:rsid w:val="009519FD"/>
    <w:rsid w:val="00952958"/>
    <w:rsid w:val="00952D1C"/>
    <w:rsid w:val="00953624"/>
    <w:rsid w:val="0095365C"/>
    <w:rsid w:val="009539BA"/>
    <w:rsid w:val="00954ABF"/>
    <w:rsid w:val="00954DBB"/>
    <w:rsid w:val="009553D6"/>
    <w:rsid w:val="00956134"/>
    <w:rsid w:val="00957365"/>
    <w:rsid w:val="009612A7"/>
    <w:rsid w:val="00961345"/>
    <w:rsid w:val="009616ED"/>
    <w:rsid w:val="0096340C"/>
    <w:rsid w:val="009642AD"/>
    <w:rsid w:val="009644C0"/>
    <w:rsid w:val="00964913"/>
    <w:rsid w:val="00965408"/>
    <w:rsid w:val="00965D1A"/>
    <w:rsid w:val="009664B8"/>
    <w:rsid w:val="00966917"/>
    <w:rsid w:val="00966CFB"/>
    <w:rsid w:val="00966DE0"/>
    <w:rsid w:val="00966F5B"/>
    <w:rsid w:val="009670AC"/>
    <w:rsid w:val="009676DA"/>
    <w:rsid w:val="00967C26"/>
    <w:rsid w:val="0097113D"/>
    <w:rsid w:val="00971154"/>
    <w:rsid w:val="009714BE"/>
    <w:rsid w:val="0097217C"/>
    <w:rsid w:val="00972272"/>
    <w:rsid w:val="009733A5"/>
    <w:rsid w:val="00974EB4"/>
    <w:rsid w:val="00975657"/>
    <w:rsid w:val="00977D4A"/>
    <w:rsid w:val="00980271"/>
    <w:rsid w:val="009805A9"/>
    <w:rsid w:val="00980A54"/>
    <w:rsid w:val="00981178"/>
    <w:rsid w:val="00981494"/>
    <w:rsid w:val="009818E4"/>
    <w:rsid w:val="00981AF7"/>
    <w:rsid w:val="009824C7"/>
    <w:rsid w:val="00984468"/>
    <w:rsid w:val="009845CC"/>
    <w:rsid w:val="0098630D"/>
    <w:rsid w:val="00986AFC"/>
    <w:rsid w:val="00987265"/>
    <w:rsid w:val="00990426"/>
    <w:rsid w:val="00990561"/>
    <w:rsid w:val="009911CE"/>
    <w:rsid w:val="009914AD"/>
    <w:rsid w:val="009936BF"/>
    <w:rsid w:val="00995598"/>
    <w:rsid w:val="00995896"/>
    <w:rsid w:val="00995D28"/>
    <w:rsid w:val="0099606B"/>
    <w:rsid w:val="009961C3"/>
    <w:rsid w:val="0099737F"/>
    <w:rsid w:val="00997CE3"/>
    <w:rsid w:val="009A0D84"/>
    <w:rsid w:val="009A0E3E"/>
    <w:rsid w:val="009A0FE0"/>
    <w:rsid w:val="009A1163"/>
    <w:rsid w:val="009A1456"/>
    <w:rsid w:val="009A3A40"/>
    <w:rsid w:val="009A56AD"/>
    <w:rsid w:val="009A5F66"/>
    <w:rsid w:val="009A6B48"/>
    <w:rsid w:val="009A7785"/>
    <w:rsid w:val="009B0774"/>
    <w:rsid w:val="009B1225"/>
    <w:rsid w:val="009B2F03"/>
    <w:rsid w:val="009B523F"/>
    <w:rsid w:val="009B57B8"/>
    <w:rsid w:val="009B688B"/>
    <w:rsid w:val="009B6A91"/>
    <w:rsid w:val="009B6DAB"/>
    <w:rsid w:val="009B7A51"/>
    <w:rsid w:val="009B7E76"/>
    <w:rsid w:val="009C0A3B"/>
    <w:rsid w:val="009C1019"/>
    <w:rsid w:val="009C10D6"/>
    <w:rsid w:val="009C3D04"/>
    <w:rsid w:val="009C4F20"/>
    <w:rsid w:val="009C6797"/>
    <w:rsid w:val="009C7BA5"/>
    <w:rsid w:val="009D11EA"/>
    <w:rsid w:val="009D1DCD"/>
    <w:rsid w:val="009D1F5B"/>
    <w:rsid w:val="009D2657"/>
    <w:rsid w:val="009D32B1"/>
    <w:rsid w:val="009D47C2"/>
    <w:rsid w:val="009D539C"/>
    <w:rsid w:val="009D5489"/>
    <w:rsid w:val="009D7AE0"/>
    <w:rsid w:val="009D7C41"/>
    <w:rsid w:val="009D7E11"/>
    <w:rsid w:val="009E0A8A"/>
    <w:rsid w:val="009E0EF3"/>
    <w:rsid w:val="009E2788"/>
    <w:rsid w:val="009E2EFB"/>
    <w:rsid w:val="009E3E2B"/>
    <w:rsid w:val="009E484D"/>
    <w:rsid w:val="009E4904"/>
    <w:rsid w:val="009E61A0"/>
    <w:rsid w:val="009E633D"/>
    <w:rsid w:val="009E6E1C"/>
    <w:rsid w:val="009F12CE"/>
    <w:rsid w:val="009F17C1"/>
    <w:rsid w:val="009F206E"/>
    <w:rsid w:val="009F2275"/>
    <w:rsid w:val="009F3770"/>
    <w:rsid w:val="009F6A4F"/>
    <w:rsid w:val="009F6F98"/>
    <w:rsid w:val="009F7CCE"/>
    <w:rsid w:val="00A002F0"/>
    <w:rsid w:val="00A003A0"/>
    <w:rsid w:val="00A00556"/>
    <w:rsid w:val="00A017EF"/>
    <w:rsid w:val="00A02CFB"/>
    <w:rsid w:val="00A030F5"/>
    <w:rsid w:val="00A03576"/>
    <w:rsid w:val="00A03A0E"/>
    <w:rsid w:val="00A045D0"/>
    <w:rsid w:val="00A052AA"/>
    <w:rsid w:val="00A05642"/>
    <w:rsid w:val="00A07F07"/>
    <w:rsid w:val="00A11BE8"/>
    <w:rsid w:val="00A12A1F"/>
    <w:rsid w:val="00A131A9"/>
    <w:rsid w:val="00A13AEC"/>
    <w:rsid w:val="00A13BEE"/>
    <w:rsid w:val="00A143C2"/>
    <w:rsid w:val="00A14601"/>
    <w:rsid w:val="00A17592"/>
    <w:rsid w:val="00A20B01"/>
    <w:rsid w:val="00A225AE"/>
    <w:rsid w:val="00A22DD2"/>
    <w:rsid w:val="00A234C8"/>
    <w:rsid w:val="00A23515"/>
    <w:rsid w:val="00A245D2"/>
    <w:rsid w:val="00A246E5"/>
    <w:rsid w:val="00A24BD3"/>
    <w:rsid w:val="00A24F37"/>
    <w:rsid w:val="00A2550C"/>
    <w:rsid w:val="00A26787"/>
    <w:rsid w:val="00A27297"/>
    <w:rsid w:val="00A278EC"/>
    <w:rsid w:val="00A27B66"/>
    <w:rsid w:val="00A27CCD"/>
    <w:rsid w:val="00A30173"/>
    <w:rsid w:val="00A3024F"/>
    <w:rsid w:val="00A30854"/>
    <w:rsid w:val="00A30B16"/>
    <w:rsid w:val="00A31441"/>
    <w:rsid w:val="00A32434"/>
    <w:rsid w:val="00A34583"/>
    <w:rsid w:val="00A34921"/>
    <w:rsid w:val="00A34B45"/>
    <w:rsid w:val="00A35AB2"/>
    <w:rsid w:val="00A373A5"/>
    <w:rsid w:val="00A40112"/>
    <w:rsid w:val="00A40455"/>
    <w:rsid w:val="00A414B8"/>
    <w:rsid w:val="00A42BFD"/>
    <w:rsid w:val="00A42C49"/>
    <w:rsid w:val="00A42E0A"/>
    <w:rsid w:val="00A434C0"/>
    <w:rsid w:val="00A445D4"/>
    <w:rsid w:val="00A44A11"/>
    <w:rsid w:val="00A4603C"/>
    <w:rsid w:val="00A46F64"/>
    <w:rsid w:val="00A47548"/>
    <w:rsid w:val="00A47596"/>
    <w:rsid w:val="00A50F94"/>
    <w:rsid w:val="00A51111"/>
    <w:rsid w:val="00A52FCD"/>
    <w:rsid w:val="00A534CF"/>
    <w:rsid w:val="00A53B6C"/>
    <w:rsid w:val="00A54C84"/>
    <w:rsid w:val="00A54C9A"/>
    <w:rsid w:val="00A54D71"/>
    <w:rsid w:val="00A54DCB"/>
    <w:rsid w:val="00A55215"/>
    <w:rsid w:val="00A55327"/>
    <w:rsid w:val="00A553A2"/>
    <w:rsid w:val="00A55EA6"/>
    <w:rsid w:val="00A564DB"/>
    <w:rsid w:val="00A57678"/>
    <w:rsid w:val="00A57783"/>
    <w:rsid w:val="00A60FCB"/>
    <w:rsid w:val="00A6436F"/>
    <w:rsid w:val="00A64618"/>
    <w:rsid w:val="00A646D0"/>
    <w:rsid w:val="00A67CF0"/>
    <w:rsid w:val="00A711DB"/>
    <w:rsid w:val="00A71784"/>
    <w:rsid w:val="00A71F49"/>
    <w:rsid w:val="00A7256B"/>
    <w:rsid w:val="00A72F70"/>
    <w:rsid w:val="00A74C8F"/>
    <w:rsid w:val="00A74D2B"/>
    <w:rsid w:val="00A769F7"/>
    <w:rsid w:val="00A778F3"/>
    <w:rsid w:val="00A81394"/>
    <w:rsid w:val="00A825B6"/>
    <w:rsid w:val="00A826F4"/>
    <w:rsid w:val="00A82A9E"/>
    <w:rsid w:val="00A82DF2"/>
    <w:rsid w:val="00A84872"/>
    <w:rsid w:val="00A84A28"/>
    <w:rsid w:val="00A85072"/>
    <w:rsid w:val="00A86C4F"/>
    <w:rsid w:val="00A9007C"/>
    <w:rsid w:val="00A900E9"/>
    <w:rsid w:val="00A90D94"/>
    <w:rsid w:val="00A90E62"/>
    <w:rsid w:val="00A92300"/>
    <w:rsid w:val="00A93262"/>
    <w:rsid w:val="00A93306"/>
    <w:rsid w:val="00A938CE"/>
    <w:rsid w:val="00A93E3E"/>
    <w:rsid w:val="00A951F2"/>
    <w:rsid w:val="00A95C60"/>
    <w:rsid w:val="00A95C89"/>
    <w:rsid w:val="00A96FFD"/>
    <w:rsid w:val="00A979EB"/>
    <w:rsid w:val="00A97F92"/>
    <w:rsid w:val="00AA0ED1"/>
    <w:rsid w:val="00AA2556"/>
    <w:rsid w:val="00AA272A"/>
    <w:rsid w:val="00AA2815"/>
    <w:rsid w:val="00AA3417"/>
    <w:rsid w:val="00AA4A5F"/>
    <w:rsid w:val="00AA5519"/>
    <w:rsid w:val="00AA5A59"/>
    <w:rsid w:val="00AA5AF6"/>
    <w:rsid w:val="00AA69BC"/>
    <w:rsid w:val="00AA70A4"/>
    <w:rsid w:val="00AA7B82"/>
    <w:rsid w:val="00AB16D4"/>
    <w:rsid w:val="00AB1CE2"/>
    <w:rsid w:val="00AB1CF0"/>
    <w:rsid w:val="00AB27CD"/>
    <w:rsid w:val="00AB326C"/>
    <w:rsid w:val="00AB327C"/>
    <w:rsid w:val="00AB3C37"/>
    <w:rsid w:val="00AB48D2"/>
    <w:rsid w:val="00AB56DA"/>
    <w:rsid w:val="00AB659F"/>
    <w:rsid w:val="00AB6E1D"/>
    <w:rsid w:val="00AB7D7A"/>
    <w:rsid w:val="00AC004D"/>
    <w:rsid w:val="00AC00D9"/>
    <w:rsid w:val="00AC016A"/>
    <w:rsid w:val="00AC1D62"/>
    <w:rsid w:val="00AC2B3C"/>
    <w:rsid w:val="00AC3549"/>
    <w:rsid w:val="00AC39E9"/>
    <w:rsid w:val="00AC42B5"/>
    <w:rsid w:val="00AC71B2"/>
    <w:rsid w:val="00AC7AB4"/>
    <w:rsid w:val="00AD0F76"/>
    <w:rsid w:val="00AD25B9"/>
    <w:rsid w:val="00AD36CE"/>
    <w:rsid w:val="00AD555D"/>
    <w:rsid w:val="00AD7798"/>
    <w:rsid w:val="00AE03CA"/>
    <w:rsid w:val="00AE07BF"/>
    <w:rsid w:val="00AE0B18"/>
    <w:rsid w:val="00AE11A6"/>
    <w:rsid w:val="00AE1AC6"/>
    <w:rsid w:val="00AE327E"/>
    <w:rsid w:val="00AE3718"/>
    <w:rsid w:val="00AE3BBB"/>
    <w:rsid w:val="00AE3FE9"/>
    <w:rsid w:val="00AE476C"/>
    <w:rsid w:val="00AE4EF4"/>
    <w:rsid w:val="00AE4FDA"/>
    <w:rsid w:val="00AE6EDC"/>
    <w:rsid w:val="00AE7C56"/>
    <w:rsid w:val="00AF06E7"/>
    <w:rsid w:val="00AF09C5"/>
    <w:rsid w:val="00AF2222"/>
    <w:rsid w:val="00AF2C20"/>
    <w:rsid w:val="00AF3463"/>
    <w:rsid w:val="00AF3604"/>
    <w:rsid w:val="00AF36B4"/>
    <w:rsid w:val="00AF47F4"/>
    <w:rsid w:val="00AF5165"/>
    <w:rsid w:val="00AF54F0"/>
    <w:rsid w:val="00AF55A8"/>
    <w:rsid w:val="00AF6450"/>
    <w:rsid w:val="00B004C7"/>
    <w:rsid w:val="00B005DE"/>
    <w:rsid w:val="00B024B2"/>
    <w:rsid w:val="00B02F6F"/>
    <w:rsid w:val="00B032C0"/>
    <w:rsid w:val="00B03C4A"/>
    <w:rsid w:val="00B04C0F"/>
    <w:rsid w:val="00B0547B"/>
    <w:rsid w:val="00B06ADA"/>
    <w:rsid w:val="00B10038"/>
    <w:rsid w:val="00B1026B"/>
    <w:rsid w:val="00B10992"/>
    <w:rsid w:val="00B109C8"/>
    <w:rsid w:val="00B14414"/>
    <w:rsid w:val="00B152EC"/>
    <w:rsid w:val="00B15F6E"/>
    <w:rsid w:val="00B1628C"/>
    <w:rsid w:val="00B17FC5"/>
    <w:rsid w:val="00B202E0"/>
    <w:rsid w:val="00B20AB8"/>
    <w:rsid w:val="00B20B98"/>
    <w:rsid w:val="00B2152A"/>
    <w:rsid w:val="00B21D29"/>
    <w:rsid w:val="00B22108"/>
    <w:rsid w:val="00B22D34"/>
    <w:rsid w:val="00B22E1F"/>
    <w:rsid w:val="00B2355A"/>
    <w:rsid w:val="00B236FF"/>
    <w:rsid w:val="00B24184"/>
    <w:rsid w:val="00B24415"/>
    <w:rsid w:val="00B256B1"/>
    <w:rsid w:val="00B26594"/>
    <w:rsid w:val="00B275C6"/>
    <w:rsid w:val="00B30432"/>
    <w:rsid w:val="00B30571"/>
    <w:rsid w:val="00B30733"/>
    <w:rsid w:val="00B3081B"/>
    <w:rsid w:val="00B30B1A"/>
    <w:rsid w:val="00B31901"/>
    <w:rsid w:val="00B33675"/>
    <w:rsid w:val="00B33AD0"/>
    <w:rsid w:val="00B34E8E"/>
    <w:rsid w:val="00B35FC7"/>
    <w:rsid w:val="00B3710D"/>
    <w:rsid w:val="00B37C6F"/>
    <w:rsid w:val="00B40A4C"/>
    <w:rsid w:val="00B4311A"/>
    <w:rsid w:val="00B43BD4"/>
    <w:rsid w:val="00B4426B"/>
    <w:rsid w:val="00B44E66"/>
    <w:rsid w:val="00B454B8"/>
    <w:rsid w:val="00B4564C"/>
    <w:rsid w:val="00B46088"/>
    <w:rsid w:val="00B46278"/>
    <w:rsid w:val="00B4645A"/>
    <w:rsid w:val="00B46572"/>
    <w:rsid w:val="00B5018E"/>
    <w:rsid w:val="00B50267"/>
    <w:rsid w:val="00B50287"/>
    <w:rsid w:val="00B504BA"/>
    <w:rsid w:val="00B51089"/>
    <w:rsid w:val="00B51E19"/>
    <w:rsid w:val="00B53A82"/>
    <w:rsid w:val="00B53C46"/>
    <w:rsid w:val="00B54DD9"/>
    <w:rsid w:val="00B55E87"/>
    <w:rsid w:val="00B57316"/>
    <w:rsid w:val="00B57C7C"/>
    <w:rsid w:val="00B608AD"/>
    <w:rsid w:val="00B61552"/>
    <w:rsid w:val="00B61A6E"/>
    <w:rsid w:val="00B61D99"/>
    <w:rsid w:val="00B61E99"/>
    <w:rsid w:val="00B63211"/>
    <w:rsid w:val="00B6338B"/>
    <w:rsid w:val="00B6421F"/>
    <w:rsid w:val="00B64E81"/>
    <w:rsid w:val="00B65225"/>
    <w:rsid w:val="00B65376"/>
    <w:rsid w:val="00B65718"/>
    <w:rsid w:val="00B66D13"/>
    <w:rsid w:val="00B67007"/>
    <w:rsid w:val="00B672EA"/>
    <w:rsid w:val="00B676E9"/>
    <w:rsid w:val="00B71B7C"/>
    <w:rsid w:val="00B7282F"/>
    <w:rsid w:val="00B72DF8"/>
    <w:rsid w:val="00B736DB"/>
    <w:rsid w:val="00B74C10"/>
    <w:rsid w:val="00B7577B"/>
    <w:rsid w:val="00B75A97"/>
    <w:rsid w:val="00B767F8"/>
    <w:rsid w:val="00B76A27"/>
    <w:rsid w:val="00B778BB"/>
    <w:rsid w:val="00B8075E"/>
    <w:rsid w:val="00B80D76"/>
    <w:rsid w:val="00B81ADA"/>
    <w:rsid w:val="00B83402"/>
    <w:rsid w:val="00B83D25"/>
    <w:rsid w:val="00B873CC"/>
    <w:rsid w:val="00B90153"/>
    <w:rsid w:val="00B928A6"/>
    <w:rsid w:val="00B9306E"/>
    <w:rsid w:val="00B930FB"/>
    <w:rsid w:val="00B93573"/>
    <w:rsid w:val="00B94033"/>
    <w:rsid w:val="00B94CD1"/>
    <w:rsid w:val="00BA037D"/>
    <w:rsid w:val="00BA3E55"/>
    <w:rsid w:val="00BA407D"/>
    <w:rsid w:val="00BA418B"/>
    <w:rsid w:val="00BA4280"/>
    <w:rsid w:val="00BA6528"/>
    <w:rsid w:val="00BA69E5"/>
    <w:rsid w:val="00BA6DEE"/>
    <w:rsid w:val="00BA79CE"/>
    <w:rsid w:val="00BA7CE4"/>
    <w:rsid w:val="00BB0270"/>
    <w:rsid w:val="00BB0AC0"/>
    <w:rsid w:val="00BB1C06"/>
    <w:rsid w:val="00BB4806"/>
    <w:rsid w:val="00BB63B0"/>
    <w:rsid w:val="00BB7D60"/>
    <w:rsid w:val="00BB7D7F"/>
    <w:rsid w:val="00BB7FDA"/>
    <w:rsid w:val="00BC00B4"/>
    <w:rsid w:val="00BC0D07"/>
    <w:rsid w:val="00BC2449"/>
    <w:rsid w:val="00BC373C"/>
    <w:rsid w:val="00BC5A66"/>
    <w:rsid w:val="00BC6342"/>
    <w:rsid w:val="00BC638F"/>
    <w:rsid w:val="00BC6466"/>
    <w:rsid w:val="00BC67ED"/>
    <w:rsid w:val="00BC75E2"/>
    <w:rsid w:val="00BC7659"/>
    <w:rsid w:val="00BD43D5"/>
    <w:rsid w:val="00BD50B4"/>
    <w:rsid w:val="00BD52AD"/>
    <w:rsid w:val="00BD568B"/>
    <w:rsid w:val="00BD5A85"/>
    <w:rsid w:val="00BD6002"/>
    <w:rsid w:val="00BD655F"/>
    <w:rsid w:val="00BD7549"/>
    <w:rsid w:val="00BD7FFA"/>
    <w:rsid w:val="00BE013C"/>
    <w:rsid w:val="00BE04E8"/>
    <w:rsid w:val="00BE0ABA"/>
    <w:rsid w:val="00BE44D5"/>
    <w:rsid w:val="00BE5BA4"/>
    <w:rsid w:val="00BE659D"/>
    <w:rsid w:val="00BF0233"/>
    <w:rsid w:val="00BF1727"/>
    <w:rsid w:val="00BF2C00"/>
    <w:rsid w:val="00BF339B"/>
    <w:rsid w:val="00BF5444"/>
    <w:rsid w:val="00BF551A"/>
    <w:rsid w:val="00BF5E35"/>
    <w:rsid w:val="00BF7DA0"/>
    <w:rsid w:val="00C00584"/>
    <w:rsid w:val="00C01A06"/>
    <w:rsid w:val="00C02245"/>
    <w:rsid w:val="00C02B0E"/>
    <w:rsid w:val="00C03C9F"/>
    <w:rsid w:val="00C044E4"/>
    <w:rsid w:val="00C04B37"/>
    <w:rsid w:val="00C05923"/>
    <w:rsid w:val="00C067A3"/>
    <w:rsid w:val="00C07220"/>
    <w:rsid w:val="00C07A80"/>
    <w:rsid w:val="00C10F3E"/>
    <w:rsid w:val="00C11126"/>
    <w:rsid w:val="00C11BAD"/>
    <w:rsid w:val="00C120CB"/>
    <w:rsid w:val="00C120DF"/>
    <w:rsid w:val="00C129D8"/>
    <w:rsid w:val="00C13B82"/>
    <w:rsid w:val="00C1485E"/>
    <w:rsid w:val="00C1603A"/>
    <w:rsid w:val="00C163F3"/>
    <w:rsid w:val="00C163F5"/>
    <w:rsid w:val="00C217CB"/>
    <w:rsid w:val="00C23840"/>
    <w:rsid w:val="00C23A0B"/>
    <w:rsid w:val="00C23E6B"/>
    <w:rsid w:val="00C25075"/>
    <w:rsid w:val="00C257C3"/>
    <w:rsid w:val="00C30DFC"/>
    <w:rsid w:val="00C31996"/>
    <w:rsid w:val="00C31F45"/>
    <w:rsid w:val="00C32511"/>
    <w:rsid w:val="00C3261E"/>
    <w:rsid w:val="00C3261F"/>
    <w:rsid w:val="00C326DA"/>
    <w:rsid w:val="00C336C0"/>
    <w:rsid w:val="00C34CC2"/>
    <w:rsid w:val="00C36E6C"/>
    <w:rsid w:val="00C40167"/>
    <w:rsid w:val="00C4050A"/>
    <w:rsid w:val="00C410C5"/>
    <w:rsid w:val="00C412CC"/>
    <w:rsid w:val="00C4195D"/>
    <w:rsid w:val="00C41B30"/>
    <w:rsid w:val="00C42AE4"/>
    <w:rsid w:val="00C432F3"/>
    <w:rsid w:val="00C43B29"/>
    <w:rsid w:val="00C45D80"/>
    <w:rsid w:val="00C47538"/>
    <w:rsid w:val="00C47F09"/>
    <w:rsid w:val="00C516F1"/>
    <w:rsid w:val="00C51B36"/>
    <w:rsid w:val="00C51E24"/>
    <w:rsid w:val="00C51F4D"/>
    <w:rsid w:val="00C52DF0"/>
    <w:rsid w:val="00C54538"/>
    <w:rsid w:val="00C6433D"/>
    <w:rsid w:val="00C6566B"/>
    <w:rsid w:val="00C65E06"/>
    <w:rsid w:val="00C66027"/>
    <w:rsid w:val="00C665F4"/>
    <w:rsid w:val="00C66A1A"/>
    <w:rsid w:val="00C66CA2"/>
    <w:rsid w:val="00C67867"/>
    <w:rsid w:val="00C703BC"/>
    <w:rsid w:val="00C70519"/>
    <w:rsid w:val="00C7219F"/>
    <w:rsid w:val="00C72C1E"/>
    <w:rsid w:val="00C732C4"/>
    <w:rsid w:val="00C7340D"/>
    <w:rsid w:val="00C736AF"/>
    <w:rsid w:val="00C73FBB"/>
    <w:rsid w:val="00C76019"/>
    <w:rsid w:val="00C77E8E"/>
    <w:rsid w:val="00C80BC2"/>
    <w:rsid w:val="00C8193F"/>
    <w:rsid w:val="00C821AB"/>
    <w:rsid w:val="00C82FDD"/>
    <w:rsid w:val="00C8363B"/>
    <w:rsid w:val="00C837C0"/>
    <w:rsid w:val="00C84B69"/>
    <w:rsid w:val="00C86B49"/>
    <w:rsid w:val="00C873FB"/>
    <w:rsid w:val="00C87C90"/>
    <w:rsid w:val="00C9137C"/>
    <w:rsid w:val="00C91C2F"/>
    <w:rsid w:val="00C92039"/>
    <w:rsid w:val="00C923B4"/>
    <w:rsid w:val="00C930CC"/>
    <w:rsid w:val="00C94256"/>
    <w:rsid w:val="00C954C0"/>
    <w:rsid w:val="00C97856"/>
    <w:rsid w:val="00C97F18"/>
    <w:rsid w:val="00CA1F16"/>
    <w:rsid w:val="00CA2D0E"/>
    <w:rsid w:val="00CA4096"/>
    <w:rsid w:val="00CA50CA"/>
    <w:rsid w:val="00CA7C8B"/>
    <w:rsid w:val="00CB0BD9"/>
    <w:rsid w:val="00CB0CED"/>
    <w:rsid w:val="00CB15BE"/>
    <w:rsid w:val="00CB1CDA"/>
    <w:rsid w:val="00CB2B4A"/>
    <w:rsid w:val="00CB336F"/>
    <w:rsid w:val="00CB40B5"/>
    <w:rsid w:val="00CB4970"/>
    <w:rsid w:val="00CB5017"/>
    <w:rsid w:val="00CB5AFC"/>
    <w:rsid w:val="00CB6FFC"/>
    <w:rsid w:val="00CB7B2D"/>
    <w:rsid w:val="00CB7CD5"/>
    <w:rsid w:val="00CC0993"/>
    <w:rsid w:val="00CC3701"/>
    <w:rsid w:val="00CC71C1"/>
    <w:rsid w:val="00CD02EA"/>
    <w:rsid w:val="00CD1268"/>
    <w:rsid w:val="00CD1330"/>
    <w:rsid w:val="00CD15EC"/>
    <w:rsid w:val="00CD207F"/>
    <w:rsid w:val="00CD336B"/>
    <w:rsid w:val="00CD3776"/>
    <w:rsid w:val="00CD3D72"/>
    <w:rsid w:val="00CD4469"/>
    <w:rsid w:val="00CD490D"/>
    <w:rsid w:val="00CD4CBE"/>
    <w:rsid w:val="00CD55DE"/>
    <w:rsid w:val="00CD686A"/>
    <w:rsid w:val="00CD6CF5"/>
    <w:rsid w:val="00CD703F"/>
    <w:rsid w:val="00CD721D"/>
    <w:rsid w:val="00CD74E2"/>
    <w:rsid w:val="00CD775D"/>
    <w:rsid w:val="00CE04C6"/>
    <w:rsid w:val="00CE145A"/>
    <w:rsid w:val="00CE24D6"/>
    <w:rsid w:val="00CE2C8A"/>
    <w:rsid w:val="00CE37CD"/>
    <w:rsid w:val="00CE4033"/>
    <w:rsid w:val="00CE5062"/>
    <w:rsid w:val="00CE52D7"/>
    <w:rsid w:val="00CE5704"/>
    <w:rsid w:val="00CE608A"/>
    <w:rsid w:val="00CE7D83"/>
    <w:rsid w:val="00CF0E8C"/>
    <w:rsid w:val="00CF12BD"/>
    <w:rsid w:val="00CF1CE7"/>
    <w:rsid w:val="00CF4120"/>
    <w:rsid w:val="00CF7E0A"/>
    <w:rsid w:val="00D00329"/>
    <w:rsid w:val="00D00AC3"/>
    <w:rsid w:val="00D014C4"/>
    <w:rsid w:val="00D01AE8"/>
    <w:rsid w:val="00D0231B"/>
    <w:rsid w:val="00D03258"/>
    <w:rsid w:val="00D03A5F"/>
    <w:rsid w:val="00D03A7F"/>
    <w:rsid w:val="00D040C8"/>
    <w:rsid w:val="00D0528C"/>
    <w:rsid w:val="00D05C17"/>
    <w:rsid w:val="00D05D65"/>
    <w:rsid w:val="00D063B6"/>
    <w:rsid w:val="00D06A48"/>
    <w:rsid w:val="00D07498"/>
    <w:rsid w:val="00D10B3B"/>
    <w:rsid w:val="00D10CCD"/>
    <w:rsid w:val="00D11EB6"/>
    <w:rsid w:val="00D12912"/>
    <w:rsid w:val="00D132F6"/>
    <w:rsid w:val="00D13A4F"/>
    <w:rsid w:val="00D13C2D"/>
    <w:rsid w:val="00D13D23"/>
    <w:rsid w:val="00D13FDD"/>
    <w:rsid w:val="00D14873"/>
    <w:rsid w:val="00D152CF"/>
    <w:rsid w:val="00D15C6F"/>
    <w:rsid w:val="00D15E43"/>
    <w:rsid w:val="00D1616E"/>
    <w:rsid w:val="00D16916"/>
    <w:rsid w:val="00D173F7"/>
    <w:rsid w:val="00D175A2"/>
    <w:rsid w:val="00D17AE2"/>
    <w:rsid w:val="00D205EB"/>
    <w:rsid w:val="00D20A0D"/>
    <w:rsid w:val="00D2228B"/>
    <w:rsid w:val="00D227FD"/>
    <w:rsid w:val="00D24BA1"/>
    <w:rsid w:val="00D255A3"/>
    <w:rsid w:val="00D26691"/>
    <w:rsid w:val="00D26B50"/>
    <w:rsid w:val="00D27FB3"/>
    <w:rsid w:val="00D3232C"/>
    <w:rsid w:val="00D32864"/>
    <w:rsid w:val="00D32EEE"/>
    <w:rsid w:val="00D33F7A"/>
    <w:rsid w:val="00D34016"/>
    <w:rsid w:val="00D357A8"/>
    <w:rsid w:val="00D3673C"/>
    <w:rsid w:val="00D37575"/>
    <w:rsid w:val="00D37700"/>
    <w:rsid w:val="00D40FFB"/>
    <w:rsid w:val="00D41CB4"/>
    <w:rsid w:val="00D41FE7"/>
    <w:rsid w:val="00D44BEF"/>
    <w:rsid w:val="00D45E45"/>
    <w:rsid w:val="00D503C9"/>
    <w:rsid w:val="00D50FAF"/>
    <w:rsid w:val="00D51177"/>
    <w:rsid w:val="00D5157B"/>
    <w:rsid w:val="00D532C5"/>
    <w:rsid w:val="00D53A26"/>
    <w:rsid w:val="00D53A85"/>
    <w:rsid w:val="00D55902"/>
    <w:rsid w:val="00D5780E"/>
    <w:rsid w:val="00D57B0F"/>
    <w:rsid w:val="00D57D8D"/>
    <w:rsid w:val="00D62835"/>
    <w:rsid w:val="00D63213"/>
    <w:rsid w:val="00D63AA5"/>
    <w:rsid w:val="00D64174"/>
    <w:rsid w:val="00D64E7E"/>
    <w:rsid w:val="00D65495"/>
    <w:rsid w:val="00D654A8"/>
    <w:rsid w:val="00D655A3"/>
    <w:rsid w:val="00D7022B"/>
    <w:rsid w:val="00D70254"/>
    <w:rsid w:val="00D703ED"/>
    <w:rsid w:val="00D7103E"/>
    <w:rsid w:val="00D7148C"/>
    <w:rsid w:val="00D725B0"/>
    <w:rsid w:val="00D72D41"/>
    <w:rsid w:val="00D72EBD"/>
    <w:rsid w:val="00D72FA8"/>
    <w:rsid w:val="00D7301B"/>
    <w:rsid w:val="00D730B9"/>
    <w:rsid w:val="00D74038"/>
    <w:rsid w:val="00D74237"/>
    <w:rsid w:val="00D745D4"/>
    <w:rsid w:val="00D758A2"/>
    <w:rsid w:val="00D75ADD"/>
    <w:rsid w:val="00D76FDC"/>
    <w:rsid w:val="00D77007"/>
    <w:rsid w:val="00D774EC"/>
    <w:rsid w:val="00D775DE"/>
    <w:rsid w:val="00D8118F"/>
    <w:rsid w:val="00D8183D"/>
    <w:rsid w:val="00D81A78"/>
    <w:rsid w:val="00D8287D"/>
    <w:rsid w:val="00D83172"/>
    <w:rsid w:val="00D83545"/>
    <w:rsid w:val="00D83577"/>
    <w:rsid w:val="00D83644"/>
    <w:rsid w:val="00D8438D"/>
    <w:rsid w:val="00D849F0"/>
    <w:rsid w:val="00D85076"/>
    <w:rsid w:val="00D85980"/>
    <w:rsid w:val="00D865E6"/>
    <w:rsid w:val="00D874AC"/>
    <w:rsid w:val="00D87BC9"/>
    <w:rsid w:val="00D87F67"/>
    <w:rsid w:val="00D90E19"/>
    <w:rsid w:val="00D91772"/>
    <w:rsid w:val="00D93409"/>
    <w:rsid w:val="00D935BF"/>
    <w:rsid w:val="00D939A1"/>
    <w:rsid w:val="00D93A64"/>
    <w:rsid w:val="00D948EF"/>
    <w:rsid w:val="00D94F81"/>
    <w:rsid w:val="00D9608B"/>
    <w:rsid w:val="00D96D2F"/>
    <w:rsid w:val="00D96E39"/>
    <w:rsid w:val="00D97098"/>
    <w:rsid w:val="00D97274"/>
    <w:rsid w:val="00D97FC1"/>
    <w:rsid w:val="00DA03BE"/>
    <w:rsid w:val="00DA0A3E"/>
    <w:rsid w:val="00DA1346"/>
    <w:rsid w:val="00DA189F"/>
    <w:rsid w:val="00DA299B"/>
    <w:rsid w:val="00DA4C25"/>
    <w:rsid w:val="00DA6917"/>
    <w:rsid w:val="00DA7095"/>
    <w:rsid w:val="00DA7655"/>
    <w:rsid w:val="00DA76A0"/>
    <w:rsid w:val="00DB11D1"/>
    <w:rsid w:val="00DB3E50"/>
    <w:rsid w:val="00DB4C03"/>
    <w:rsid w:val="00DB5771"/>
    <w:rsid w:val="00DB7885"/>
    <w:rsid w:val="00DC0751"/>
    <w:rsid w:val="00DC0C08"/>
    <w:rsid w:val="00DC1428"/>
    <w:rsid w:val="00DC2C3D"/>
    <w:rsid w:val="00DC54FA"/>
    <w:rsid w:val="00DC5C8C"/>
    <w:rsid w:val="00DC5CDB"/>
    <w:rsid w:val="00DC5EC0"/>
    <w:rsid w:val="00DC79DD"/>
    <w:rsid w:val="00DC7FE4"/>
    <w:rsid w:val="00DD0834"/>
    <w:rsid w:val="00DD0B4D"/>
    <w:rsid w:val="00DD1174"/>
    <w:rsid w:val="00DD19F1"/>
    <w:rsid w:val="00DD3EDD"/>
    <w:rsid w:val="00DD44DC"/>
    <w:rsid w:val="00DD5143"/>
    <w:rsid w:val="00DD5B3B"/>
    <w:rsid w:val="00DD5D71"/>
    <w:rsid w:val="00DD6E8F"/>
    <w:rsid w:val="00DE0905"/>
    <w:rsid w:val="00DE133C"/>
    <w:rsid w:val="00DE164A"/>
    <w:rsid w:val="00DE3505"/>
    <w:rsid w:val="00DE3A8F"/>
    <w:rsid w:val="00DE4B73"/>
    <w:rsid w:val="00DE56C6"/>
    <w:rsid w:val="00DE650A"/>
    <w:rsid w:val="00DE70D3"/>
    <w:rsid w:val="00DE7E79"/>
    <w:rsid w:val="00DF15BC"/>
    <w:rsid w:val="00DF1D0E"/>
    <w:rsid w:val="00DF1FEA"/>
    <w:rsid w:val="00DF2184"/>
    <w:rsid w:val="00DF3942"/>
    <w:rsid w:val="00DF3B76"/>
    <w:rsid w:val="00DF660D"/>
    <w:rsid w:val="00DF6C71"/>
    <w:rsid w:val="00DF7124"/>
    <w:rsid w:val="00DF745B"/>
    <w:rsid w:val="00E01E29"/>
    <w:rsid w:val="00E038B7"/>
    <w:rsid w:val="00E04DC2"/>
    <w:rsid w:val="00E04EF0"/>
    <w:rsid w:val="00E05E53"/>
    <w:rsid w:val="00E06535"/>
    <w:rsid w:val="00E070F5"/>
    <w:rsid w:val="00E076F3"/>
    <w:rsid w:val="00E07EC9"/>
    <w:rsid w:val="00E07FBA"/>
    <w:rsid w:val="00E112CE"/>
    <w:rsid w:val="00E121ED"/>
    <w:rsid w:val="00E12480"/>
    <w:rsid w:val="00E127C6"/>
    <w:rsid w:val="00E12EF0"/>
    <w:rsid w:val="00E1476F"/>
    <w:rsid w:val="00E14D45"/>
    <w:rsid w:val="00E15E0C"/>
    <w:rsid w:val="00E15F6D"/>
    <w:rsid w:val="00E16376"/>
    <w:rsid w:val="00E17F2A"/>
    <w:rsid w:val="00E20F61"/>
    <w:rsid w:val="00E21C55"/>
    <w:rsid w:val="00E22E2F"/>
    <w:rsid w:val="00E2437D"/>
    <w:rsid w:val="00E24A04"/>
    <w:rsid w:val="00E250B6"/>
    <w:rsid w:val="00E251A1"/>
    <w:rsid w:val="00E25CBE"/>
    <w:rsid w:val="00E2616D"/>
    <w:rsid w:val="00E2659C"/>
    <w:rsid w:val="00E26EF0"/>
    <w:rsid w:val="00E2762C"/>
    <w:rsid w:val="00E27AB3"/>
    <w:rsid w:val="00E3088E"/>
    <w:rsid w:val="00E31801"/>
    <w:rsid w:val="00E32927"/>
    <w:rsid w:val="00E32C15"/>
    <w:rsid w:val="00E32E29"/>
    <w:rsid w:val="00E333E5"/>
    <w:rsid w:val="00E34C5D"/>
    <w:rsid w:val="00E350D5"/>
    <w:rsid w:val="00E35401"/>
    <w:rsid w:val="00E35B4B"/>
    <w:rsid w:val="00E35B98"/>
    <w:rsid w:val="00E362F6"/>
    <w:rsid w:val="00E366DC"/>
    <w:rsid w:val="00E3679C"/>
    <w:rsid w:val="00E370F6"/>
    <w:rsid w:val="00E37415"/>
    <w:rsid w:val="00E37BE9"/>
    <w:rsid w:val="00E4066C"/>
    <w:rsid w:val="00E41437"/>
    <w:rsid w:val="00E41B43"/>
    <w:rsid w:val="00E42838"/>
    <w:rsid w:val="00E4364B"/>
    <w:rsid w:val="00E43E98"/>
    <w:rsid w:val="00E44956"/>
    <w:rsid w:val="00E4552F"/>
    <w:rsid w:val="00E46686"/>
    <w:rsid w:val="00E500F6"/>
    <w:rsid w:val="00E501A4"/>
    <w:rsid w:val="00E50DD5"/>
    <w:rsid w:val="00E517BE"/>
    <w:rsid w:val="00E523ED"/>
    <w:rsid w:val="00E52A96"/>
    <w:rsid w:val="00E533D0"/>
    <w:rsid w:val="00E53861"/>
    <w:rsid w:val="00E54CA0"/>
    <w:rsid w:val="00E558EE"/>
    <w:rsid w:val="00E55B90"/>
    <w:rsid w:val="00E55F1C"/>
    <w:rsid w:val="00E5613D"/>
    <w:rsid w:val="00E5714B"/>
    <w:rsid w:val="00E57B08"/>
    <w:rsid w:val="00E6153A"/>
    <w:rsid w:val="00E656EF"/>
    <w:rsid w:val="00E67B3D"/>
    <w:rsid w:val="00E67B42"/>
    <w:rsid w:val="00E71985"/>
    <w:rsid w:val="00E7199F"/>
    <w:rsid w:val="00E72ACF"/>
    <w:rsid w:val="00E738AF"/>
    <w:rsid w:val="00E73C69"/>
    <w:rsid w:val="00E745A0"/>
    <w:rsid w:val="00E760A1"/>
    <w:rsid w:val="00E76E9E"/>
    <w:rsid w:val="00E82CB6"/>
    <w:rsid w:val="00E83D22"/>
    <w:rsid w:val="00E840BE"/>
    <w:rsid w:val="00E840E5"/>
    <w:rsid w:val="00E844CA"/>
    <w:rsid w:val="00E85A9F"/>
    <w:rsid w:val="00E8639A"/>
    <w:rsid w:val="00E869E1"/>
    <w:rsid w:val="00E86E8D"/>
    <w:rsid w:val="00E87927"/>
    <w:rsid w:val="00E90041"/>
    <w:rsid w:val="00E900BD"/>
    <w:rsid w:val="00E91F92"/>
    <w:rsid w:val="00E92166"/>
    <w:rsid w:val="00E9293A"/>
    <w:rsid w:val="00E92C8C"/>
    <w:rsid w:val="00E930D9"/>
    <w:rsid w:val="00E9463A"/>
    <w:rsid w:val="00E97637"/>
    <w:rsid w:val="00EA06FA"/>
    <w:rsid w:val="00EA082E"/>
    <w:rsid w:val="00EA0DBD"/>
    <w:rsid w:val="00EA0F33"/>
    <w:rsid w:val="00EA1183"/>
    <w:rsid w:val="00EA23E6"/>
    <w:rsid w:val="00EA3234"/>
    <w:rsid w:val="00EA3F62"/>
    <w:rsid w:val="00EA4C3F"/>
    <w:rsid w:val="00EA4F26"/>
    <w:rsid w:val="00EA5983"/>
    <w:rsid w:val="00EA5A55"/>
    <w:rsid w:val="00EA68FD"/>
    <w:rsid w:val="00EA7814"/>
    <w:rsid w:val="00EA7A99"/>
    <w:rsid w:val="00EB0A58"/>
    <w:rsid w:val="00EB0C61"/>
    <w:rsid w:val="00EB167F"/>
    <w:rsid w:val="00EB410F"/>
    <w:rsid w:val="00EB4275"/>
    <w:rsid w:val="00EB44AE"/>
    <w:rsid w:val="00EB4EFF"/>
    <w:rsid w:val="00EB4F10"/>
    <w:rsid w:val="00EB5B68"/>
    <w:rsid w:val="00EB5F2A"/>
    <w:rsid w:val="00EC0016"/>
    <w:rsid w:val="00EC175E"/>
    <w:rsid w:val="00EC3049"/>
    <w:rsid w:val="00EC32D4"/>
    <w:rsid w:val="00EC4734"/>
    <w:rsid w:val="00EC4757"/>
    <w:rsid w:val="00EC475B"/>
    <w:rsid w:val="00EC4AA1"/>
    <w:rsid w:val="00EC5A20"/>
    <w:rsid w:val="00EC6C26"/>
    <w:rsid w:val="00ED1AD6"/>
    <w:rsid w:val="00ED262E"/>
    <w:rsid w:val="00ED46AC"/>
    <w:rsid w:val="00ED4C40"/>
    <w:rsid w:val="00EE068F"/>
    <w:rsid w:val="00EE1A6F"/>
    <w:rsid w:val="00EE280C"/>
    <w:rsid w:val="00EE43F1"/>
    <w:rsid w:val="00EE507C"/>
    <w:rsid w:val="00EE558D"/>
    <w:rsid w:val="00EE602D"/>
    <w:rsid w:val="00EE63D8"/>
    <w:rsid w:val="00EE6E44"/>
    <w:rsid w:val="00EF1463"/>
    <w:rsid w:val="00EF15C7"/>
    <w:rsid w:val="00EF1A3C"/>
    <w:rsid w:val="00EF2D7F"/>
    <w:rsid w:val="00EF2F60"/>
    <w:rsid w:val="00EF4496"/>
    <w:rsid w:val="00EF6465"/>
    <w:rsid w:val="00EF6B6D"/>
    <w:rsid w:val="00EF74B8"/>
    <w:rsid w:val="00F0028E"/>
    <w:rsid w:val="00F019D7"/>
    <w:rsid w:val="00F02056"/>
    <w:rsid w:val="00F020C9"/>
    <w:rsid w:val="00F02A2E"/>
    <w:rsid w:val="00F0517D"/>
    <w:rsid w:val="00F05E47"/>
    <w:rsid w:val="00F06771"/>
    <w:rsid w:val="00F07D3E"/>
    <w:rsid w:val="00F1057F"/>
    <w:rsid w:val="00F10B7F"/>
    <w:rsid w:val="00F10EAD"/>
    <w:rsid w:val="00F12D9C"/>
    <w:rsid w:val="00F13169"/>
    <w:rsid w:val="00F13AF4"/>
    <w:rsid w:val="00F13E0C"/>
    <w:rsid w:val="00F14662"/>
    <w:rsid w:val="00F14F2C"/>
    <w:rsid w:val="00F157F5"/>
    <w:rsid w:val="00F17EC4"/>
    <w:rsid w:val="00F2016F"/>
    <w:rsid w:val="00F20650"/>
    <w:rsid w:val="00F208C3"/>
    <w:rsid w:val="00F20AD8"/>
    <w:rsid w:val="00F20FD2"/>
    <w:rsid w:val="00F228CD"/>
    <w:rsid w:val="00F252CC"/>
    <w:rsid w:val="00F25BE2"/>
    <w:rsid w:val="00F26765"/>
    <w:rsid w:val="00F278DB"/>
    <w:rsid w:val="00F27BD3"/>
    <w:rsid w:val="00F31AD6"/>
    <w:rsid w:val="00F32FA1"/>
    <w:rsid w:val="00F3320A"/>
    <w:rsid w:val="00F33744"/>
    <w:rsid w:val="00F33D43"/>
    <w:rsid w:val="00F34295"/>
    <w:rsid w:val="00F34721"/>
    <w:rsid w:val="00F35828"/>
    <w:rsid w:val="00F35D17"/>
    <w:rsid w:val="00F365AD"/>
    <w:rsid w:val="00F369F4"/>
    <w:rsid w:val="00F41072"/>
    <w:rsid w:val="00F415BA"/>
    <w:rsid w:val="00F4188A"/>
    <w:rsid w:val="00F422BA"/>
    <w:rsid w:val="00F42C05"/>
    <w:rsid w:val="00F438BF"/>
    <w:rsid w:val="00F43FBA"/>
    <w:rsid w:val="00F44F86"/>
    <w:rsid w:val="00F46483"/>
    <w:rsid w:val="00F4793D"/>
    <w:rsid w:val="00F47D7E"/>
    <w:rsid w:val="00F52000"/>
    <w:rsid w:val="00F523F6"/>
    <w:rsid w:val="00F535C0"/>
    <w:rsid w:val="00F5368A"/>
    <w:rsid w:val="00F54E17"/>
    <w:rsid w:val="00F56016"/>
    <w:rsid w:val="00F56039"/>
    <w:rsid w:val="00F5744C"/>
    <w:rsid w:val="00F575A1"/>
    <w:rsid w:val="00F57BEB"/>
    <w:rsid w:val="00F61240"/>
    <w:rsid w:val="00F612F3"/>
    <w:rsid w:val="00F6179A"/>
    <w:rsid w:val="00F61B9A"/>
    <w:rsid w:val="00F630BB"/>
    <w:rsid w:val="00F63584"/>
    <w:rsid w:val="00F63802"/>
    <w:rsid w:val="00F644D2"/>
    <w:rsid w:val="00F6545A"/>
    <w:rsid w:val="00F661A2"/>
    <w:rsid w:val="00F661F7"/>
    <w:rsid w:val="00F662CD"/>
    <w:rsid w:val="00F67022"/>
    <w:rsid w:val="00F67950"/>
    <w:rsid w:val="00F7011C"/>
    <w:rsid w:val="00F7157A"/>
    <w:rsid w:val="00F71ADC"/>
    <w:rsid w:val="00F72074"/>
    <w:rsid w:val="00F72AC3"/>
    <w:rsid w:val="00F72EA6"/>
    <w:rsid w:val="00F75DE3"/>
    <w:rsid w:val="00F77616"/>
    <w:rsid w:val="00F82260"/>
    <w:rsid w:val="00F82CCA"/>
    <w:rsid w:val="00F8347D"/>
    <w:rsid w:val="00F869BC"/>
    <w:rsid w:val="00F87FBC"/>
    <w:rsid w:val="00F90427"/>
    <w:rsid w:val="00F9185E"/>
    <w:rsid w:val="00F92118"/>
    <w:rsid w:val="00F921ED"/>
    <w:rsid w:val="00F9283E"/>
    <w:rsid w:val="00F92D7C"/>
    <w:rsid w:val="00F92FE4"/>
    <w:rsid w:val="00F93DDE"/>
    <w:rsid w:val="00F93E32"/>
    <w:rsid w:val="00F94B2C"/>
    <w:rsid w:val="00F9571D"/>
    <w:rsid w:val="00FA122D"/>
    <w:rsid w:val="00FA1402"/>
    <w:rsid w:val="00FA2C58"/>
    <w:rsid w:val="00FA2D79"/>
    <w:rsid w:val="00FA3005"/>
    <w:rsid w:val="00FA4405"/>
    <w:rsid w:val="00FA4530"/>
    <w:rsid w:val="00FA4AF5"/>
    <w:rsid w:val="00FB07C5"/>
    <w:rsid w:val="00FB1C14"/>
    <w:rsid w:val="00FB2238"/>
    <w:rsid w:val="00FB308E"/>
    <w:rsid w:val="00FB3275"/>
    <w:rsid w:val="00FB4523"/>
    <w:rsid w:val="00FB5D76"/>
    <w:rsid w:val="00FB716F"/>
    <w:rsid w:val="00FB728B"/>
    <w:rsid w:val="00FB7DC2"/>
    <w:rsid w:val="00FB7F82"/>
    <w:rsid w:val="00FC051F"/>
    <w:rsid w:val="00FC0D07"/>
    <w:rsid w:val="00FC1DE6"/>
    <w:rsid w:val="00FC2B9A"/>
    <w:rsid w:val="00FC51C8"/>
    <w:rsid w:val="00FC57CE"/>
    <w:rsid w:val="00FC6131"/>
    <w:rsid w:val="00FC6E22"/>
    <w:rsid w:val="00FD049B"/>
    <w:rsid w:val="00FD0A0E"/>
    <w:rsid w:val="00FD118D"/>
    <w:rsid w:val="00FD200A"/>
    <w:rsid w:val="00FD296F"/>
    <w:rsid w:val="00FD472B"/>
    <w:rsid w:val="00FD48B0"/>
    <w:rsid w:val="00FD5B08"/>
    <w:rsid w:val="00FD65CB"/>
    <w:rsid w:val="00FE03FF"/>
    <w:rsid w:val="00FE3607"/>
    <w:rsid w:val="00FE3A7F"/>
    <w:rsid w:val="00FE3FA9"/>
    <w:rsid w:val="00FE40EE"/>
    <w:rsid w:val="00FE4FAA"/>
    <w:rsid w:val="00FE537E"/>
    <w:rsid w:val="00FE60EB"/>
    <w:rsid w:val="00FE7387"/>
    <w:rsid w:val="00FE7EEB"/>
    <w:rsid w:val="00FF0627"/>
    <w:rsid w:val="00FF1600"/>
    <w:rsid w:val="00FF1F3F"/>
    <w:rsid w:val="00FF2AAB"/>
    <w:rsid w:val="00FF2E3A"/>
    <w:rsid w:val="00FF3073"/>
    <w:rsid w:val="00FF3D31"/>
    <w:rsid w:val="00FF3F6D"/>
    <w:rsid w:val="00FF45BF"/>
    <w:rsid w:val="00FF4752"/>
    <w:rsid w:val="00FF5049"/>
    <w:rsid w:val="00FF56FA"/>
    <w:rsid w:val="00FF57FB"/>
    <w:rsid w:val="00FF5F8F"/>
    <w:rsid w:val="00FF5F90"/>
    <w:rsid w:val="00FF6609"/>
    <w:rsid w:val="00FF7993"/>
    <w:rsid w:val="00FF7BC4"/>
    <w:rsid w:val="02DF12FE"/>
    <w:rsid w:val="030C6F1C"/>
    <w:rsid w:val="033E3633"/>
    <w:rsid w:val="03637DFC"/>
    <w:rsid w:val="0453247D"/>
    <w:rsid w:val="058430DB"/>
    <w:rsid w:val="063A4F4E"/>
    <w:rsid w:val="0704501C"/>
    <w:rsid w:val="08674928"/>
    <w:rsid w:val="08880ED4"/>
    <w:rsid w:val="097728FE"/>
    <w:rsid w:val="0A4339AC"/>
    <w:rsid w:val="0A4A343F"/>
    <w:rsid w:val="0A835B7E"/>
    <w:rsid w:val="0B4C2E87"/>
    <w:rsid w:val="0D0C69E8"/>
    <w:rsid w:val="0D4970E1"/>
    <w:rsid w:val="0F833D32"/>
    <w:rsid w:val="114F0E8A"/>
    <w:rsid w:val="11580877"/>
    <w:rsid w:val="11BC4303"/>
    <w:rsid w:val="130E5C4A"/>
    <w:rsid w:val="135B6832"/>
    <w:rsid w:val="14B63313"/>
    <w:rsid w:val="14E40018"/>
    <w:rsid w:val="15BA1645"/>
    <w:rsid w:val="164B46C9"/>
    <w:rsid w:val="16792CCC"/>
    <w:rsid w:val="16924228"/>
    <w:rsid w:val="16A459B6"/>
    <w:rsid w:val="17FD0232"/>
    <w:rsid w:val="180077E6"/>
    <w:rsid w:val="181555B8"/>
    <w:rsid w:val="18B27DF3"/>
    <w:rsid w:val="1A153BA2"/>
    <w:rsid w:val="1A741E58"/>
    <w:rsid w:val="1C092002"/>
    <w:rsid w:val="1C6E5185"/>
    <w:rsid w:val="1DDF3FA1"/>
    <w:rsid w:val="1E603EF4"/>
    <w:rsid w:val="1F154EE6"/>
    <w:rsid w:val="1F6D0F16"/>
    <w:rsid w:val="1FA2532A"/>
    <w:rsid w:val="1FD415A4"/>
    <w:rsid w:val="201C6173"/>
    <w:rsid w:val="20DC275A"/>
    <w:rsid w:val="21C81191"/>
    <w:rsid w:val="22666D9B"/>
    <w:rsid w:val="23632BD5"/>
    <w:rsid w:val="2445314F"/>
    <w:rsid w:val="25015E06"/>
    <w:rsid w:val="256A149D"/>
    <w:rsid w:val="267C239D"/>
    <w:rsid w:val="26C04C44"/>
    <w:rsid w:val="26ED173C"/>
    <w:rsid w:val="26F66A0C"/>
    <w:rsid w:val="271D03F9"/>
    <w:rsid w:val="279E5A09"/>
    <w:rsid w:val="281F2EFE"/>
    <w:rsid w:val="28831639"/>
    <w:rsid w:val="288E4D94"/>
    <w:rsid w:val="28D10318"/>
    <w:rsid w:val="28F1384F"/>
    <w:rsid w:val="29D319FD"/>
    <w:rsid w:val="2A7A441F"/>
    <w:rsid w:val="2B3C02F8"/>
    <w:rsid w:val="2E511DA4"/>
    <w:rsid w:val="2EAD0EC9"/>
    <w:rsid w:val="2F9A099C"/>
    <w:rsid w:val="2FB01D49"/>
    <w:rsid w:val="30DD104C"/>
    <w:rsid w:val="3105401D"/>
    <w:rsid w:val="348F2DF2"/>
    <w:rsid w:val="35E07787"/>
    <w:rsid w:val="36320BF8"/>
    <w:rsid w:val="36794BE6"/>
    <w:rsid w:val="376567F0"/>
    <w:rsid w:val="38511D5C"/>
    <w:rsid w:val="399A5CEA"/>
    <w:rsid w:val="39B432DB"/>
    <w:rsid w:val="3C4C1A7D"/>
    <w:rsid w:val="3CC2782E"/>
    <w:rsid w:val="3E2822A6"/>
    <w:rsid w:val="3EA80AA7"/>
    <w:rsid w:val="405D7F2F"/>
    <w:rsid w:val="40A54D96"/>
    <w:rsid w:val="423C3CB2"/>
    <w:rsid w:val="425E17EB"/>
    <w:rsid w:val="426A161C"/>
    <w:rsid w:val="429254BB"/>
    <w:rsid w:val="42AF63CC"/>
    <w:rsid w:val="42E611B8"/>
    <w:rsid w:val="4367066A"/>
    <w:rsid w:val="45A62B28"/>
    <w:rsid w:val="45CB44C8"/>
    <w:rsid w:val="465D1C16"/>
    <w:rsid w:val="47510F95"/>
    <w:rsid w:val="478B05BF"/>
    <w:rsid w:val="48102DA8"/>
    <w:rsid w:val="48404760"/>
    <w:rsid w:val="485F07AC"/>
    <w:rsid w:val="48611551"/>
    <w:rsid w:val="489B75D1"/>
    <w:rsid w:val="4991098D"/>
    <w:rsid w:val="49D329C0"/>
    <w:rsid w:val="4A011C2E"/>
    <w:rsid w:val="4BFF2EB3"/>
    <w:rsid w:val="4DB335D6"/>
    <w:rsid w:val="4E016E0B"/>
    <w:rsid w:val="4E41058F"/>
    <w:rsid w:val="4E9862B8"/>
    <w:rsid w:val="4EDA6E2F"/>
    <w:rsid w:val="4F480DBF"/>
    <w:rsid w:val="4F96722A"/>
    <w:rsid w:val="504D6C59"/>
    <w:rsid w:val="509D1173"/>
    <w:rsid w:val="50FC5E5E"/>
    <w:rsid w:val="51127098"/>
    <w:rsid w:val="522068E9"/>
    <w:rsid w:val="52343CE1"/>
    <w:rsid w:val="53226CDE"/>
    <w:rsid w:val="538E73D4"/>
    <w:rsid w:val="548A4D1B"/>
    <w:rsid w:val="54AC14B1"/>
    <w:rsid w:val="54D1104F"/>
    <w:rsid w:val="55A66DC7"/>
    <w:rsid w:val="56400B0A"/>
    <w:rsid w:val="56AE3562"/>
    <w:rsid w:val="56EF76FF"/>
    <w:rsid w:val="57B36360"/>
    <w:rsid w:val="58417707"/>
    <w:rsid w:val="588A5C50"/>
    <w:rsid w:val="58CF5604"/>
    <w:rsid w:val="58F06430"/>
    <w:rsid w:val="5911300C"/>
    <w:rsid w:val="5A3C7440"/>
    <w:rsid w:val="5A646EAB"/>
    <w:rsid w:val="5B476EFB"/>
    <w:rsid w:val="5C3A01DC"/>
    <w:rsid w:val="5CC620CB"/>
    <w:rsid w:val="5D040D01"/>
    <w:rsid w:val="5D142489"/>
    <w:rsid w:val="5DEB1B8B"/>
    <w:rsid w:val="5E653450"/>
    <w:rsid w:val="5F037645"/>
    <w:rsid w:val="5F3C6F09"/>
    <w:rsid w:val="5F813AFF"/>
    <w:rsid w:val="60FD76CC"/>
    <w:rsid w:val="631340ED"/>
    <w:rsid w:val="640F7188"/>
    <w:rsid w:val="64740894"/>
    <w:rsid w:val="65F233FD"/>
    <w:rsid w:val="662E6450"/>
    <w:rsid w:val="66A65C7C"/>
    <w:rsid w:val="66B54B67"/>
    <w:rsid w:val="66E02802"/>
    <w:rsid w:val="66E60E9C"/>
    <w:rsid w:val="676A3028"/>
    <w:rsid w:val="682505BA"/>
    <w:rsid w:val="68947EF5"/>
    <w:rsid w:val="68F222A8"/>
    <w:rsid w:val="698F204E"/>
    <w:rsid w:val="69B224D8"/>
    <w:rsid w:val="69D8701C"/>
    <w:rsid w:val="6ABE530B"/>
    <w:rsid w:val="6AC12A27"/>
    <w:rsid w:val="6AF30FAB"/>
    <w:rsid w:val="6B982E41"/>
    <w:rsid w:val="6BB0225C"/>
    <w:rsid w:val="6CAA2D7F"/>
    <w:rsid w:val="6D8B18F4"/>
    <w:rsid w:val="6DE41AAE"/>
    <w:rsid w:val="6E262C9D"/>
    <w:rsid w:val="6EDD495C"/>
    <w:rsid w:val="70912E26"/>
    <w:rsid w:val="713420EF"/>
    <w:rsid w:val="727854E9"/>
    <w:rsid w:val="7300042D"/>
    <w:rsid w:val="73E67CEF"/>
    <w:rsid w:val="746F7D9C"/>
    <w:rsid w:val="74BE129D"/>
    <w:rsid w:val="753E36D0"/>
    <w:rsid w:val="75584F5B"/>
    <w:rsid w:val="76C10C49"/>
    <w:rsid w:val="77A5470D"/>
    <w:rsid w:val="78177B0B"/>
    <w:rsid w:val="7A4F116D"/>
    <w:rsid w:val="7AEB573B"/>
    <w:rsid w:val="7D6E124E"/>
    <w:rsid w:val="7DFD2C65"/>
    <w:rsid w:val="7EE911FA"/>
    <w:rsid w:val="7EF4329E"/>
    <w:rsid w:val="7FCC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F147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locked="1"/>
    <w:lsdException w:name="annotation text" w:qFormat="1"/>
    <w:lsdException w:name="header" w:qFormat="1"/>
    <w:lsdException w:name="footer" w:qFormat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qFormat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qFormat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Default Paragraph Font" w:semiHidden="1" w:uiPriority="1" w:unhideWhenUsed="1"/>
    <w:lsdException w:name="Body Text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qFormat="1"/>
    <w:lsdException w:name="Body Text 3" w:locked="1"/>
    <w:lsdException w:name="Body Text Indent 2" w:qFormat="1"/>
    <w:lsdException w:name="Body Text Indent 3" w:locked="1"/>
    <w:lsdException w:name="Block Text" w:qFormat="1"/>
    <w:lsdException w:name="Hyperlink" w:uiPriority="99"/>
    <w:lsdException w:name="Strong" w:locked="1" w:qFormat="1"/>
    <w:lsdException w:name="Emphasis" w:locked="1" w:qFormat="1"/>
    <w:lsdException w:name="Document Map" w:semiHidden="1" w:qFormat="1"/>
    <w:lsdException w:name="Plain Text" w:qFormat="1"/>
    <w:lsdException w:name="E-mail Signature" w:locked="1"/>
    <w:lsdException w:name="HTML Top of Form" w:semiHidden="1" w:uiPriority="99" w:unhideWhenUsed="1"/>
    <w:lsdException w:name="HTML Bottom of Form" w:semiHidden="1" w:uiPriority="99" w:unhideWhenUs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qFormat="1"/>
    <w:lsdException w:name="Table Grid" w:qFormat="1"/>
    <w:lsdException w:name="Table Theme" w:locked="1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="100" w:beforeAutospacing="1" w:after="100" w:afterAutospacing="1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pageBreakBefore/>
      <w:numPr>
        <w:numId w:val="1"/>
      </w:numPr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D34016"/>
    <w:pPr>
      <w:keepNext/>
      <w:keepLines/>
      <w:numPr>
        <w:ilvl w:val="1"/>
        <w:numId w:val="1"/>
      </w:numPr>
      <w:tabs>
        <w:tab w:val="clear" w:pos="1143"/>
        <w:tab w:val="left" w:pos="432"/>
        <w:tab w:val="left" w:pos="2420"/>
      </w:tabs>
      <w:ind w:left="578" w:hanging="578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432"/>
      </w:tabs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pPr>
      <w:keepNext/>
      <w:widowControl/>
      <w:numPr>
        <w:ilvl w:val="3"/>
        <w:numId w:val="1"/>
      </w:numPr>
      <w:tabs>
        <w:tab w:val="left" w:pos="0"/>
        <w:tab w:val="left" w:pos="1290"/>
      </w:tabs>
      <w:ind w:left="0" w:hangingChars="410" w:hanging="862"/>
      <w:jc w:val="left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tabs>
        <w:tab w:val="left" w:pos="432"/>
      </w:tabs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numPr>
        <w:ilvl w:val="5"/>
        <w:numId w:val="1"/>
      </w:numPr>
      <w:tabs>
        <w:tab w:val="left" w:pos="432"/>
      </w:tabs>
      <w:outlineLvl w:val="5"/>
    </w:pPr>
    <w:rPr>
      <w:b/>
      <w:bCs/>
    </w:rPr>
  </w:style>
  <w:style w:type="paragraph" w:styleId="7">
    <w:name w:val="heading 7"/>
    <w:basedOn w:val="a"/>
    <w:next w:val="a"/>
    <w:link w:val="7Char"/>
    <w:qFormat/>
    <w:pPr>
      <w:keepNext/>
      <w:keepLines/>
      <w:numPr>
        <w:ilvl w:val="6"/>
        <w:numId w:val="1"/>
      </w:numPr>
      <w:tabs>
        <w:tab w:val="left" w:pos="432"/>
      </w:tabs>
      <w:outlineLvl w:val="6"/>
    </w:pPr>
    <w:rPr>
      <w:b/>
      <w:bCs/>
    </w:rPr>
  </w:style>
  <w:style w:type="paragraph" w:styleId="8">
    <w:name w:val="heading 8"/>
    <w:basedOn w:val="a"/>
    <w:next w:val="a"/>
    <w:link w:val="8Char"/>
    <w:qFormat/>
    <w:pPr>
      <w:keepNext/>
      <w:keepLines/>
      <w:numPr>
        <w:ilvl w:val="7"/>
        <w:numId w:val="1"/>
      </w:numPr>
      <w:tabs>
        <w:tab w:val="left" w:pos="432"/>
      </w:tabs>
      <w:outlineLvl w:val="7"/>
    </w:pPr>
    <w:rPr>
      <w:b/>
    </w:rPr>
  </w:style>
  <w:style w:type="paragraph" w:styleId="9">
    <w:name w:val="heading 9"/>
    <w:basedOn w:val="a"/>
    <w:next w:val="a"/>
    <w:link w:val="9Char"/>
    <w:qFormat/>
    <w:pPr>
      <w:keepNext/>
      <w:keepLines/>
      <w:numPr>
        <w:ilvl w:val="8"/>
        <w:numId w:val="1"/>
      </w:numPr>
      <w:tabs>
        <w:tab w:val="left" w:pos="432"/>
      </w:tabs>
      <w:outlineLvl w:val="8"/>
    </w:pPr>
    <w:rPr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pPr>
      <w:spacing w:before="0" w:beforeAutospacing="0" w:after="0" w:afterAutospacing="0"/>
      <w:ind w:leftChars="1200" w:left="2520"/>
    </w:pPr>
    <w:rPr>
      <w:rFonts w:cs="黑体"/>
      <w:szCs w:val="22"/>
    </w:rPr>
  </w:style>
  <w:style w:type="paragraph" w:styleId="a3">
    <w:name w:val="List Number"/>
    <w:basedOn w:val="a"/>
    <w:qFormat/>
    <w:pPr>
      <w:tabs>
        <w:tab w:val="left" w:pos="360"/>
      </w:tabs>
      <w:spacing w:before="0" w:beforeAutospacing="0" w:after="0" w:afterAutospacing="0"/>
      <w:ind w:left="360" w:hangingChars="200" w:hanging="360"/>
    </w:pPr>
  </w:style>
  <w:style w:type="paragraph" w:styleId="a4">
    <w:name w:val="Normal Indent"/>
    <w:basedOn w:val="a"/>
    <w:qFormat/>
    <w:pPr>
      <w:spacing w:before="0" w:beforeAutospacing="0" w:after="0" w:afterAutospacing="0"/>
      <w:ind w:firstLine="420"/>
    </w:pPr>
  </w:style>
  <w:style w:type="paragraph" w:styleId="a5">
    <w:name w:val="caption"/>
    <w:basedOn w:val="a"/>
    <w:next w:val="a"/>
    <w:qFormat/>
    <w:pPr>
      <w:widowControl/>
      <w:spacing w:before="152" w:beforeAutospacing="0" w:after="160" w:afterAutospacing="0"/>
      <w:jc w:val="left"/>
    </w:pPr>
    <w:rPr>
      <w:rFonts w:ascii="Arial" w:eastAsia="黑体" w:hAnsi="Arial" w:cs="Arial"/>
      <w:kern w:val="0"/>
      <w:sz w:val="20"/>
      <w:szCs w:val="20"/>
    </w:rPr>
  </w:style>
  <w:style w:type="paragraph" w:styleId="a6">
    <w:name w:val="Document Map"/>
    <w:basedOn w:val="a"/>
    <w:link w:val="Char"/>
    <w:semiHidden/>
    <w:qFormat/>
    <w:pPr>
      <w:shd w:val="clear" w:color="auto" w:fill="000080"/>
    </w:pPr>
    <w:rPr>
      <w:kern w:val="0"/>
      <w:sz w:val="2"/>
      <w:szCs w:val="20"/>
    </w:rPr>
  </w:style>
  <w:style w:type="paragraph" w:styleId="a7">
    <w:name w:val="annotation text"/>
    <w:basedOn w:val="a"/>
    <w:link w:val="Char0"/>
    <w:qFormat/>
    <w:pPr>
      <w:widowControl/>
      <w:spacing w:before="0" w:beforeAutospacing="0" w:after="0" w:afterAutospacing="0"/>
      <w:jc w:val="left"/>
    </w:pPr>
    <w:rPr>
      <w:kern w:val="0"/>
      <w:sz w:val="24"/>
    </w:rPr>
  </w:style>
  <w:style w:type="paragraph" w:styleId="a8">
    <w:name w:val="Body Text"/>
    <w:basedOn w:val="a"/>
    <w:link w:val="Char1"/>
    <w:qFormat/>
    <w:pPr>
      <w:widowControl/>
      <w:spacing w:before="0" w:beforeAutospacing="0" w:after="120" w:afterAutospacing="0"/>
      <w:jc w:val="left"/>
    </w:pPr>
    <w:rPr>
      <w:kern w:val="0"/>
      <w:sz w:val="24"/>
    </w:rPr>
  </w:style>
  <w:style w:type="paragraph" w:styleId="30">
    <w:name w:val="List Number 3"/>
    <w:basedOn w:val="a"/>
    <w:qFormat/>
    <w:pPr>
      <w:tabs>
        <w:tab w:val="left" w:pos="1200"/>
      </w:tabs>
      <w:spacing w:before="0" w:beforeAutospacing="0" w:after="0" w:afterAutospacing="0"/>
      <w:ind w:leftChars="400" w:left="1200" w:hangingChars="200" w:hanging="360"/>
    </w:pPr>
  </w:style>
  <w:style w:type="paragraph" w:styleId="a9">
    <w:name w:val="Block Text"/>
    <w:basedOn w:val="a"/>
    <w:qFormat/>
    <w:pPr>
      <w:spacing w:before="0" w:beforeAutospacing="0" w:after="120" w:afterAutospacing="0"/>
      <w:ind w:leftChars="700" w:left="1440" w:rightChars="700" w:right="1440"/>
    </w:pPr>
  </w:style>
  <w:style w:type="paragraph" w:styleId="50">
    <w:name w:val="toc 5"/>
    <w:basedOn w:val="a"/>
    <w:next w:val="a"/>
    <w:uiPriority w:val="39"/>
    <w:qFormat/>
    <w:pPr>
      <w:spacing w:before="0" w:beforeAutospacing="0" w:after="0" w:afterAutospacing="0"/>
      <w:ind w:leftChars="800" w:left="1680"/>
    </w:pPr>
    <w:rPr>
      <w:rFonts w:cs="黑体"/>
      <w:szCs w:val="22"/>
    </w:rPr>
  </w:style>
  <w:style w:type="paragraph" w:styleId="31">
    <w:name w:val="toc 3"/>
    <w:basedOn w:val="a"/>
    <w:next w:val="a"/>
    <w:uiPriority w:val="39"/>
    <w:qFormat/>
    <w:pPr>
      <w:ind w:leftChars="400" w:left="840"/>
    </w:pPr>
  </w:style>
  <w:style w:type="paragraph" w:styleId="aa">
    <w:name w:val="Plain Text"/>
    <w:basedOn w:val="a"/>
    <w:link w:val="Char2"/>
    <w:qFormat/>
    <w:pPr>
      <w:spacing w:before="0" w:beforeAutospacing="0" w:after="0" w:afterAutospacing="0"/>
    </w:pPr>
    <w:rPr>
      <w:rFonts w:ascii="宋体" w:hAnsi="Courier New"/>
      <w:kern w:val="0"/>
      <w:szCs w:val="21"/>
    </w:rPr>
  </w:style>
  <w:style w:type="paragraph" w:styleId="80">
    <w:name w:val="toc 8"/>
    <w:basedOn w:val="a"/>
    <w:next w:val="a"/>
    <w:uiPriority w:val="39"/>
    <w:qFormat/>
    <w:pPr>
      <w:spacing w:before="0" w:beforeAutospacing="0" w:after="0" w:afterAutospacing="0"/>
      <w:ind w:leftChars="1400" w:left="2940"/>
    </w:pPr>
    <w:rPr>
      <w:rFonts w:cs="黑体"/>
      <w:szCs w:val="22"/>
    </w:rPr>
  </w:style>
  <w:style w:type="paragraph" w:styleId="20">
    <w:name w:val="Body Text Indent 2"/>
    <w:basedOn w:val="a"/>
    <w:link w:val="2Char0"/>
    <w:qFormat/>
    <w:pPr>
      <w:spacing w:before="0" w:beforeAutospacing="0" w:after="120" w:afterAutospacing="0" w:line="480" w:lineRule="auto"/>
      <w:ind w:leftChars="200" w:left="420"/>
    </w:pPr>
    <w:rPr>
      <w:kern w:val="0"/>
      <w:sz w:val="24"/>
    </w:rPr>
  </w:style>
  <w:style w:type="paragraph" w:styleId="ab">
    <w:name w:val="Balloon Text"/>
    <w:basedOn w:val="a"/>
    <w:link w:val="Char3"/>
    <w:semiHidden/>
    <w:qFormat/>
    <w:rPr>
      <w:kern w:val="0"/>
      <w:sz w:val="2"/>
      <w:szCs w:val="20"/>
    </w:rPr>
  </w:style>
  <w:style w:type="paragraph" w:styleId="ac">
    <w:name w:val="footer"/>
    <w:basedOn w:val="a"/>
    <w:link w:val="Char4"/>
    <w:qFormat/>
    <w:pPr>
      <w:tabs>
        <w:tab w:val="center" w:pos="4153"/>
        <w:tab w:val="right" w:pos="8306"/>
      </w:tabs>
      <w:snapToGrid w:val="0"/>
      <w:spacing w:before="0" w:beforeAutospacing="0" w:afterLines="50" w:afterAutospacing="0"/>
      <w:jc w:val="left"/>
    </w:pPr>
    <w:rPr>
      <w:kern w:val="0"/>
      <w:sz w:val="18"/>
      <w:szCs w:val="18"/>
    </w:rPr>
  </w:style>
  <w:style w:type="paragraph" w:styleId="ad">
    <w:name w:val="header"/>
    <w:basedOn w:val="a"/>
    <w:link w:val="Char10"/>
    <w:qFormat/>
    <w:pPr>
      <w:tabs>
        <w:tab w:val="center" w:pos="4153"/>
        <w:tab w:val="right" w:pos="8306"/>
      </w:tabs>
      <w:snapToGrid w:val="0"/>
      <w:spacing w:before="0" w:beforeAutospacing="0" w:after="0" w:afterAutospacing="0"/>
      <w:jc w:val="center"/>
    </w:pPr>
    <w:rPr>
      <w:kern w:val="0"/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left" w:pos="420"/>
        <w:tab w:val="right" w:leader="dot" w:pos="8302"/>
      </w:tabs>
    </w:pPr>
  </w:style>
  <w:style w:type="paragraph" w:styleId="40">
    <w:name w:val="toc 4"/>
    <w:basedOn w:val="a"/>
    <w:next w:val="a"/>
    <w:uiPriority w:val="39"/>
    <w:qFormat/>
    <w:pPr>
      <w:spacing w:before="0" w:beforeAutospacing="0" w:after="0" w:afterAutospacing="0"/>
      <w:ind w:leftChars="600" w:left="1260"/>
    </w:pPr>
    <w:rPr>
      <w:rFonts w:cs="黑体"/>
      <w:szCs w:val="22"/>
    </w:rPr>
  </w:style>
  <w:style w:type="paragraph" w:styleId="60">
    <w:name w:val="toc 6"/>
    <w:basedOn w:val="a"/>
    <w:next w:val="a"/>
    <w:uiPriority w:val="39"/>
    <w:qFormat/>
    <w:pPr>
      <w:spacing w:before="0" w:beforeAutospacing="0" w:after="0" w:afterAutospacing="0"/>
      <w:ind w:leftChars="1000" w:left="2100"/>
    </w:pPr>
    <w:rPr>
      <w:rFonts w:cs="黑体"/>
      <w:szCs w:val="22"/>
    </w:rPr>
  </w:style>
  <w:style w:type="paragraph" w:styleId="21">
    <w:name w:val="toc 2"/>
    <w:basedOn w:val="a"/>
    <w:next w:val="a"/>
    <w:uiPriority w:val="39"/>
    <w:qFormat/>
    <w:pPr>
      <w:ind w:leftChars="200" w:left="420"/>
    </w:pPr>
  </w:style>
  <w:style w:type="paragraph" w:styleId="90">
    <w:name w:val="toc 9"/>
    <w:basedOn w:val="a"/>
    <w:next w:val="a"/>
    <w:uiPriority w:val="39"/>
    <w:qFormat/>
    <w:pPr>
      <w:spacing w:before="0" w:beforeAutospacing="0" w:after="0" w:afterAutospacing="0"/>
      <w:ind w:leftChars="1600" w:left="3360"/>
    </w:pPr>
    <w:rPr>
      <w:rFonts w:cs="黑体"/>
      <w:szCs w:val="22"/>
    </w:rPr>
  </w:style>
  <w:style w:type="paragraph" w:styleId="22">
    <w:name w:val="Body Text 2"/>
    <w:basedOn w:val="a"/>
    <w:link w:val="2Char1"/>
    <w:qFormat/>
    <w:pPr>
      <w:widowControl/>
      <w:spacing w:before="0" w:beforeAutospacing="0" w:after="0" w:afterAutospacing="0"/>
      <w:jc w:val="left"/>
    </w:pPr>
    <w:rPr>
      <w:kern w:val="0"/>
      <w:sz w:val="24"/>
    </w:rPr>
  </w:style>
  <w:style w:type="paragraph" w:styleId="ae">
    <w:name w:val="Title"/>
    <w:basedOn w:val="a"/>
    <w:link w:val="Char5"/>
    <w:qFormat/>
    <w:pPr>
      <w:spacing w:before="240" w:beforeAutospacing="0" w:after="60" w:afterAutospacing="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paragraph" w:styleId="af">
    <w:name w:val="annotation subject"/>
    <w:basedOn w:val="a7"/>
    <w:next w:val="a7"/>
    <w:link w:val="Char6"/>
    <w:qFormat/>
    <w:pPr>
      <w:widowControl w:val="0"/>
      <w:spacing w:before="100" w:beforeAutospacing="1" w:after="100" w:afterAutospacing="1"/>
    </w:pPr>
    <w:rPr>
      <w:b/>
      <w:bCs/>
      <w:kern w:val="2"/>
      <w:sz w:val="21"/>
    </w:rPr>
  </w:style>
  <w:style w:type="table" w:styleId="af0">
    <w:name w:val="Table Grid"/>
    <w:basedOn w:val="a1"/>
    <w:qFormat/>
    <w:pPr>
      <w:widowControl w:val="0"/>
      <w:spacing w:before="100" w:beforeAutospacing="1" w:after="100" w:afterAutospacing="1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qFormat/>
    <w:locked/>
    <w:rPr>
      <w:b/>
      <w:bCs/>
    </w:rPr>
  </w:style>
  <w:style w:type="character" w:styleId="af2">
    <w:name w:val="page number"/>
    <w:rPr>
      <w:rFonts w:cs="Times New Roman"/>
    </w:rPr>
  </w:style>
  <w:style w:type="character" w:styleId="af3">
    <w:name w:val="FollowedHyperlink"/>
    <w:rPr>
      <w:rFonts w:cs="Times New Roman"/>
      <w:color w:val="800080"/>
      <w:u w:val="single"/>
    </w:rPr>
  </w:style>
  <w:style w:type="character" w:styleId="af4">
    <w:name w:val="Hyperlink"/>
    <w:uiPriority w:val="99"/>
    <w:rPr>
      <w:rFonts w:cs="Times New Roman"/>
      <w:color w:val="0000FF"/>
      <w:u w:val="single"/>
    </w:rPr>
  </w:style>
  <w:style w:type="character" w:styleId="af5">
    <w:name w:val="annotation reference"/>
    <w:rPr>
      <w:rFonts w:cs="Times New Roman"/>
      <w:sz w:val="21"/>
      <w:szCs w:val="21"/>
    </w:rPr>
  </w:style>
  <w:style w:type="character" w:customStyle="1" w:styleId="Char5">
    <w:name w:val="标题 Char"/>
    <w:link w:val="ae"/>
    <w:locked/>
    <w:rPr>
      <w:rFonts w:ascii="Cambria" w:hAnsi="Cambria" w:cs="Times New Roman"/>
      <w:b/>
      <w:bCs/>
      <w:sz w:val="32"/>
      <w:szCs w:val="32"/>
    </w:rPr>
  </w:style>
  <w:style w:type="character" w:customStyle="1" w:styleId="Char3">
    <w:name w:val="批注框文本 Char"/>
    <w:link w:val="ab"/>
    <w:semiHidden/>
    <w:locked/>
    <w:rPr>
      <w:rFonts w:cs="Times New Roman"/>
      <w:sz w:val="2"/>
    </w:rPr>
  </w:style>
  <w:style w:type="character" w:customStyle="1" w:styleId="2Char">
    <w:name w:val="标题 2 Char"/>
    <w:link w:val="2"/>
    <w:locked/>
    <w:rsid w:val="00D34016"/>
    <w:rPr>
      <w:rFonts w:ascii="Calibri" w:hAnsi="Calibri"/>
      <w:b/>
      <w:bCs/>
      <w:kern w:val="2"/>
      <w:sz w:val="32"/>
      <w:szCs w:val="32"/>
    </w:rPr>
  </w:style>
  <w:style w:type="character" w:customStyle="1" w:styleId="Char10">
    <w:name w:val="页眉 Char1"/>
    <w:link w:val="ad"/>
    <w:semiHidden/>
    <w:locked/>
    <w:rPr>
      <w:rFonts w:cs="Times New Roman"/>
      <w:sz w:val="18"/>
      <w:szCs w:val="18"/>
    </w:rPr>
  </w:style>
  <w:style w:type="character" w:customStyle="1" w:styleId="Char7">
    <w:name w:val="标准文本 Char"/>
    <w:link w:val="af6"/>
    <w:locked/>
    <w:rPr>
      <w:rFonts w:eastAsia="宋体" w:cs="Times New Roman"/>
      <w:kern w:val="2"/>
      <w:sz w:val="24"/>
      <w:szCs w:val="24"/>
      <w:lang w:val="en-US" w:eastAsia="zh-CN" w:bidi="ar-SA"/>
    </w:rPr>
  </w:style>
  <w:style w:type="paragraph" w:customStyle="1" w:styleId="af6">
    <w:name w:val="标准文本"/>
    <w:basedOn w:val="a"/>
    <w:link w:val="Char7"/>
    <w:qFormat/>
    <w:pPr>
      <w:spacing w:before="0" w:beforeAutospacing="0" w:after="0" w:afterAutospacing="0" w:line="360" w:lineRule="auto"/>
      <w:ind w:firstLineChars="200" w:firstLine="480"/>
    </w:pPr>
    <w:rPr>
      <w:sz w:val="24"/>
    </w:rPr>
  </w:style>
  <w:style w:type="character" w:customStyle="1" w:styleId="chinese">
    <w:name w:val="chinese"/>
    <w:rPr>
      <w:rFonts w:cs="Times New Roman"/>
    </w:rPr>
  </w:style>
  <w:style w:type="character" w:customStyle="1" w:styleId="2Char0">
    <w:name w:val="正文文本缩进 2 Char"/>
    <w:link w:val="20"/>
    <w:semiHidden/>
    <w:locked/>
    <w:rPr>
      <w:rFonts w:cs="Times New Roman"/>
      <w:sz w:val="24"/>
      <w:szCs w:val="24"/>
    </w:rPr>
  </w:style>
  <w:style w:type="character" w:customStyle="1" w:styleId="6Char">
    <w:name w:val="标题 6 Char"/>
    <w:link w:val="6"/>
    <w:locked/>
    <w:rPr>
      <w:b/>
      <w:bCs/>
      <w:kern w:val="2"/>
      <w:sz w:val="21"/>
      <w:szCs w:val="24"/>
    </w:rPr>
  </w:style>
  <w:style w:type="character" w:customStyle="1" w:styleId="Char6">
    <w:name w:val="批注主题 Char"/>
    <w:basedOn w:val="Char0"/>
    <w:link w:val="af"/>
    <w:locked/>
    <w:rPr>
      <w:rFonts w:cs="Times New Roman"/>
      <w:sz w:val="24"/>
      <w:szCs w:val="24"/>
    </w:rPr>
  </w:style>
  <w:style w:type="character" w:customStyle="1" w:styleId="Char0">
    <w:name w:val="批注文字 Char"/>
    <w:link w:val="a7"/>
    <w:locked/>
    <w:rPr>
      <w:rFonts w:cs="Times New Roman"/>
      <w:sz w:val="24"/>
      <w:szCs w:val="24"/>
    </w:rPr>
  </w:style>
  <w:style w:type="character" w:customStyle="1" w:styleId="4Char">
    <w:name w:val="标题 4 Char"/>
    <w:link w:val="4"/>
    <w:locked/>
    <w:rPr>
      <w:b/>
      <w:bCs/>
      <w:kern w:val="2"/>
      <w:sz w:val="21"/>
      <w:szCs w:val="28"/>
    </w:rPr>
  </w:style>
  <w:style w:type="character" w:customStyle="1" w:styleId="2Char1">
    <w:name w:val="正文文本 2 Char"/>
    <w:link w:val="22"/>
    <w:semiHidden/>
    <w:locked/>
    <w:rPr>
      <w:rFonts w:cs="Times New Roman"/>
      <w:sz w:val="24"/>
      <w:szCs w:val="24"/>
    </w:rPr>
  </w:style>
  <w:style w:type="character" w:customStyle="1" w:styleId="1Char">
    <w:name w:val="标题 1 Char"/>
    <w:link w:val="1"/>
    <w:locked/>
    <w:rPr>
      <w:b/>
      <w:bCs/>
      <w:kern w:val="44"/>
      <w:sz w:val="44"/>
      <w:szCs w:val="44"/>
    </w:rPr>
  </w:style>
  <w:style w:type="character" w:customStyle="1" w:styleId="Char1">
    <w:name w:val="正文文本 Char"/>
    <w:link w:val="a8"/>
    <w:locked/>
    <w:rPr>
      <w:rFonts w:cs="Times New Roman"/>
      <w:sz w:val="24"/>
      <w:szCs w:val="24"/>
    </w:rPr>
  </w:style>
  <w:style w:type="character" w:customStyle="1" w:styleId="Char4">
    <w:name w:val="页脚 Char"/>
    <w:link w:val="ac"/>
    <w:semiHidden/>
    <w:locked/>
    <w:rPr>
      <w:rFonts w:cs="Times New Roman"/>
      <w:sz w:val="18"/>
      <w:szCs w:val="18"/>
    </w:rPr>
  </w:style>
  <w:style w:type="character" w:customStyle="1" w:styleId="8Char">
    <w:name w:val="标题 8 Char"/>
    <w:link w:val="8"/>
    <w:locked/>
    <w:rPr>
      <w:b/>
      <w:kern w:val="2"/>
      <w:sz w:val="21"/>
      <w:szCs w:val="24"/>
    </w:rPr>
  </w:style>
  <w:style w:type="character" w:customStyle="1" w:styleId="Char8">
    <w:name w:val="页眉 Char"/>
    <w:rPr>
      <w:rFonts w:eastAsia="宋体" w:cs="Times New Roman"/>
      <w:sz w:val="21"/>
      <w:szCs w:val="21"/>
      <w:lang w:val="en-US" w:eastAsia="zh-CN" w:bidi="ar-SA"/>
    </w:rPr>
  </w:style>
  <w:style w:type="character" w:customStyle="1" w:styleId="Char2">
    <w:name w:val="纯文本 Char"/>
    <w:link w:val="aa"/>
    <w:semiHidden/>
    <w:locked/>
    <w:rPr>
      <w:rFonts w:ascii="宋体" w:hAnsi="Courier New" w:cs="Courier New"/>
      <w:sz w:val="21"/>
      <w:szCs w:val="21"/>
    </w:rPr>
  </w:style>
  <w:style w:type="character" w:customStyle="1" w:styleId="9Char">
    <w:name w:val="标题 9 Char"/>
    <w:link w:val="9"/>
    <w:locked/>
    <w:rPr>
      <w:b/>
      <w:kern w:val="2"/>
      <w:sz w:val="21"/>
      <w:szCs w:val="21"/>
    </w:rPr>
  </w:style>
  <w:style w:type="character" w:customStyle="1" w:styleId="Char">
    <w:name w:val="文档结构图 Char"/>
    <w:link w:val="a6"/>
    <w:semiHidden/>
    <w:locked/>
    <w:rPr>
      <w:rFonts w:cs="Times New Roman"/>
      <w:sz w:val="2"/>
    </w:rPr>
  </w:style>
  <w:style w:type="character" w:customStyle="1" w:styleId="5Char">
    <w:name w:val="标题 5 Char"/>
    <w:link w:val="5"/>
    <w:locked/>
    <w:rPr>
      <w:b/>
      <w:bCs/>
      <w:kern w:val="2"/>
      <w:sz w:val="21"/>
      <w:szCs w:val="28"/>
    </w:rPr>
  </w:style>
  <w:style w:type="character" w:customStyle="1" w:styleId="7Char">
    <w:name w:val="标题 7 Char"/>
    <w:link w:val="7"/>
    <w:locked/>
    <w:rPr>
      <w:b/>
      <w:bCs/>
      <w:kern w:val="2"/>
      <w:sz w:val="21"/>
      <w:szCs w:val="24"/>
    </w:rPr>
  </w:style>
  <w:style w:type="character" w:customStyle="1" w:styleId="3Char">
    <w:name w:val="标题 3 Char"/>
    <w:link w:val="3"/>
    <w:locked/>
    <w:rPr>
      <w:b/>
      <w:bCs/>
      <w:kern w:val="2"/>
      <w:sz w:val="28"/>
      <w:szCs w:val="32"/>
    </w:rPr>
  </w:style>
  <w:style w:type="paragraph" w:customStyle="1" w:styleId="af7">
    <w:name w:val="样式 文件编号"/>
    <w:basedOn w:val="af8"/>
    <w:pPr>
      <w:spacing w:beforeLines="100" w:afterLines="100"/>
    </w:pPr>
    <w:rPr>
      <w:rFonts w:cs="宋体"/>
      <w:bCs/>
      <w:szCs w:val="20"/>
    </w:rPr>
  </w:style>
  <w:style w:type="paragraph" w:customStyle="1" w:styleId="af8">
    <w:name w:val="文件编号"/>
    <w:basedOn w:val="a"/>
    <w:qFormat/>
    <w:pPr>
      <w:widowControl/>
      <w:spacing w:beforeLines="50" w:beforeAutospacing="0" w:afterLines="50" w:afterAutospacing="0" w:line="360" w:lineRule="auto"/>
      <w:jc w:val="right"/>
    </w:pPr>
    <w:rPr>
      <w:b/>
      <w:kern w:val="0"/>
      <w:sz w:val="30"/>
    </w:rPr>
  </w:style>
  <w:style w:type="paragraph" w:customStyle="1" w:styleId="Char11">
    <w:name w:val="Char1"/>
    <w:basedOn w:val="a"/>
    <w:pPr>
      <w:spacing w:before="0" w:beforeAutospacing="0" w:after="0" w:afterAutospacing="0"/>
    </w:pPr>
  </w:style>
  <w:style w:type="paragraph" w:customStyle="1" w:styleId="ES4">
    <w:name w:val="ES_4级标题"/>
    <w:basedOn w:val="1"/>
    <w:next w:val="a"/>
    <w:qFormat/>
    <w:pPr>
      <w:numPr>
        <w:numId w:val="0"/>
      </w:numPr>
      <w:tabs>
        <w:tab w:val="left" w:pos="851"/>
      </w:tabs>
      <w:spacing w:before="240" w:beforeAutospacing="0" w:after="240" w:afterAutospacing="0"/>
      <w:ind w:left="851" w:hanging="851"/>
      <w:jc w:val="left"/>
      <w:outlineLvl w:val="3"/>
    </w:pPr>
    <w:rPr>
      <w:sz w:val="30"/>
    </w:rPr>
  </w:style>
  <w:style w:type="paragraph" w:customStyle="1" w:styleId="af9">
    <w:name w:val="样式 文件发布日期"/>
    <w:basedOn w:val="afa"/>
    <w:qFormat/>
    <w:pPr>
      <w:spacing w:beforeLines="100" w:afterLines="100"/>
    </w:pPr>
    <w:rPr>
      <w:rFonts w:cs="宋体"/>
      <w:bCs/>
    </w:rPr>
  </w:style>
  <w:style w:type="paragraph" w:customStyle="1" w:styleId="afa">
    <w:name w:val="文件发布日期"/>
    <w:basedOn w:val="a"/>
    <w:next w:val="a"/>
    <w:qFormat/>
    <w:pPr>
      <w:widowControl/>
      <w:spacing w:beforeLines="50" w:beforeAutospacing="0" w:afterLines="50" w:afterAutospacing="0" w:line="360" w:lineRule="auto"/>
      <w:jc w:val="right"/>
    </w:pPr>
    <w:rPr>
      <w:b/>
      <w:kern w:val="0"/>
      <w:sz w:val="30"/>
      <w:szCs w:val="30"/>
    </w:rPr>
  </w:style>
  <w:style w:type="paragraph" w:customStyle="1" w:styleId="ES1">
    <w:name w:val="ES_1级标题"/>
    <w:basedOn w:val="1"/>
    <w:next w:val="a"/>
    <w:qFormat/>
    <w:pPr>
      <w:numPr>
        <w:numId w:val="0"/>
      </w:numPr>
      <w:tabs>
        <w:tab w:val="clear" w:pos="432"/>
        <w:tab w:val="left" w:pos="425"/>
      </w:tabs>
      <w:spacing w:before="240" w:beforeAutospacing="0" w:after="240" w:afterAutospacing="0"/>
      <w:ind w:left="425" w:hanging="425"/>
      <w:jc w:val="left"/>
    </w:pPr>
  </w:style>
  <w:style w:type="paragraph" w:customStyle="1" w:styleId="afb">
    <w:name w:val="作者"/>
    <w:basedOn w:val="a"/>
    <w:qFormat/>
    <w:pPr>
      <w:widowControl/>
      <w:spacing w:beforeLines="100" w:beforeAutospacing="0" w:afterLines="100" w:afterAutospacing="0" w:line="360" w:lineRule="auto"/>
      <w:jc w:val="right"/>
    </w:pPr>
    <w:rPr>
      <w:rFonts w:ascii="宋体" w:hAnsi="宋体"/>
      <w:b/>
      <w:kern w:val="0"/>
      <w:sz w:val="30"/>
      <w:szCs w:val="30"/>
    </w:rPr>
  </w:style>
  <w:style w:type="paragraph" w:customStyle="1" w:styleId="afc">
    <w:name w:val="庄制定的正文"/>
    <w:basedOn w:val="a"/>
    <w:qFormat/>
    <w:pPr>
      <w:spacing w:before="0" w:beforeAutospacing="0" w:after="50" w:afterAutospacing="0" w:line="360" w:lineRule="auto"/>
      <w:ind w:firstLine="454"/>
    </w:pPr>
    <w:rPr>
      <w:rFonts w:ascii="宋体" w:hAnsi="宋体" w:cs="宋体"/>
      <w:kern w:val="44"/>
      <w:sz w:val="24"/>
      <w:szCs w:val="20"/>
    </w:rPr>
  </w:style>
  <w:style w:type="paragraph" w:customStyle="1" w:styleId="afd">
    <w:name w:val="样式 项目名称"/>
    <w:basedOn w:val="afe"/>
    <w:qFormat/>
    <w:pPr>
      <w:spacing w:beforeLines="100" w:afterLines="100"/>
    </w:pPr>
    <w:rPr>
      <w:rFonts w:cs="宋体"/>
      <w:bCs/>
    </w:rPr>
  </w:style>
  <w:style w:type="paragraph" w:customStyle="1" w:styleId="afe">
    <w:name w:val="项目名称"/>
    <w:qFormat/>
    <w:pPr>
      <w:spacing w:beforeLines="50" w:beforeAutospacing="1" w:afterLines="50" w:afterAutospacing="1"/>
      <w:jc w:val="right"/>
    </w:pPr>
    <w:rPr>
      <w:rFonts w:ascii="Calibri" w:eastAsia="华文新魏" w:hAnsi="Calibri"/>
      <w:b/>
      <w:sz w:val="52"/>
      <w:lang w:eastAsia="en-US"/>
    </w:rPr>
  </w:style>
  <w:style w:type="paragraph" w:customStyle="1" w:styleId="23">
    <w:name w:val="正文2"/>
    <w:qFormat/>
    <w:pPr>
      <w:spacing w:before="100" w:beforeAutospacing="1" w:after="100" w:afterAutospacing="1" w:line="360" w:lineRule="auto"/>
      <w:ind w:firstLine="425"/>
      <w:jc w:val="center"/>
    </w:pPr>
    <w:rPr>
      <w:rFonts w:ascii="Calibri" w:hAnsi="Calibri"/>
    </w:rPr>
  </w:style>
  <w:style w:type="paragraph" w:customStyle="1" w:styleId="hiscIndent">
    <w:name w:val="hisc Indent 正文"/>
    <w:basedOn w:val="a"/>
    <w:qFormat/>
    <w:pPr>
      <w:spacing w:before="0" w:beforeAutospacing="0" w:after="0" w:afterAutospacing="0"/>
      <w:ind w:firstLine="420"/>
    </w:pPr>
    <w:rPr>
      <w:rFonts w:ascii="楷体_GB2312" w:eastAsia="楷体_GB2312" w:hAnsi="楷体_GB2312"/>
      <w:szCs w:val="20"/>
    </w:rPr>
  </w:style>
  <w:style w:type="paragraph" w:customStyle="1" w:styleId="aff">
    <w:name w:val="首页标题"/>
    <w:basedOn w:val="a"/>
    <w:qFormat/>
    <w:pPr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aff0">
    <w:name w:val="_"/>
    <w:basedOn w:val="a"/>
    <w:qFormat/>
    <w:pPr>
      <w:adjustRightInd w:val="0"/>
      <w:spacing w:before="0" w:beforeAutospacing="0" w:after="0" w:afterAutospacing="0" w:line="360" w:lineRule="auto"/>
      <w:ind w:left="480"/>
      <w:textAlignment w:val="baseline"/>
    </w:pPr>
    <w:rPr>
      <w:kern w:val="0"/>
      <w:sz w:val="24"/>
      <w:szCs w:val="20"/>
    </w:rPr>
  </w:style>
  <w:style w:type="paragraph" w:customStyle="1" w:styleId="TOCHeading1">
    <w:name w:val="TOC Heading1"/>
    <w:basedOn w:val="1"/>
    <w:next w:val="a"/>
    <w:qFormat/>
    <w:pPr>
      <w:widowControl/>
      <w:numPr>
        <w:numId w:val="0"/>
      </w:numPr>
      <w:spacing w:before="480" w:beforeAutospacing="0" w:after="0" w:afterAutospacing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066">
    <w:name w:val="题注 黑体 10 磅 居中 段前: 6 磅 段后: 6 磅"/>
    <w:basedOn w:val="a"/>
    <w:pPr>
      <w:widowControl/>
      <w:spacing w:before="120" w:beforeAutospacing="0" w:after="120" w:afterAutospacing="0"/>
      <w:jc w:val="center"/>
    </w:pPr>
    <w:rPr>
      <w:rFonts w:ascii="黑体" w:eastAsia="黑体" w:cs="宋体"/>
      <w:kern w:val="0"/>
      <w:sz w:val="20"/>
      <w:szCs w:val="20"/>
    </w:rPr>
  </w:style>
  <w:style w:type="paragraph" w:customStyle="1" w:styleId="ES5">
    <w:name w:val="ES_5级标题"/>
    <w:basedOn w:val="1"/>
    <w:next w:val="a"/>
    <w:qFormat/>
    <w:pPr>
      <w:numPr>
        <w:numId w:val="0"/>
      </w:numPr>
      <w:tabs>
        <w:tab w:val="left" w:pos="992"/>
      </w:tabs>
      <w:spacing w:before="240" w:beforeAutospacing="0" w:after="240" w:afterAutospacing="0"/>
      <w:ind w:left="992" w:hanging="992"/>
      <w:jc w:val="left"/>
      <w:outlineLvl w:val="4"/>
    </w:pPr>
    <w:rPr>
      <w:sz w:val="28"/>
    </w:rPr>
  </w:style>
  <w:style w:type="paragraph" w:customStyle="1" w:styleId="aff1">
    <w:name w:val="图示描述"/>
    <w:basedOn w:val="a"/>
    <w:qFormat/>
    <w:pPr>
      <w:jc w:val="center"/>
    </w:pPr>
    <w:rPr>
      <w:rFonts w:cs="宋体"/>
      <w:b/>
      <w:bCs/>
      <w:sz w:val="18"/>
      <w:szCs w:val="20"/>
    </w:rPr>
  </w:style>
  <w:style w:type="paragraph" w:customStyle="1" w:styleId="aff2">
    <w:name w:val="文件名称"/>
    <w:basedOn w:val="a"/>
    <w:qFormat/>
    <w:pPr>
      <w:widowControl/>
      <w:spacing w:before="240" w:beforeAutospacing="0" w:after="240" w:afterAutospacing="0" w:line="360" w:lineRule="auto"/>
      <w:jc w:val="right"/>
    </w:pPr>
    <w:rPr>
      <w:rFonts w:eastAsia="华文新魏"/>
      <w:b/>
      <w:kern w:val="0"/>
      <w:sz w:val="52"/>
      <w:szCs w:val="72"/>
    </w:rPr>
  </w:style>
  <w:style w:type="paragraph" w:customStyle="1" w:styleId="aff3">
    <w:name w:val="样式 版本号"/>
    <w:basedOn w:val="aff4"/>
    <w:qFormat/>
    <w:pPr>
      <w:spacing w:beforeLines="100" w:afterLines="100"/>
    </w:pPr>
    <w:rPr>
      <w:rFonts w:cs="宋体"/>
      <w:bCs/>
    </w:rPr>
  </w:style>
  <w:style w:type="paragraph" w:customStyle="1" w:styleId="aff4">
    <w:name w:val="版本号"/>
    <w:basedOn w:val="a"/>
    <w:qFormat/>
    <w:pPr>
      <w:widowControl/>
      <w:spacing w:beforeLines="50" w:beforeAutospacing="0" w:afterLines="50" w:afterAutospacing="0" w:line="360" w:lineRule="auto"/>
      <w:jc w:val="right"/>
    </w:pPr>
    <w:rPr>
      <w:rFonts w:ascii="宋体" w:hAnsi="宋体"/>
      <w:b/>
      <w:kern w:val="0"/>
      <w:sz w:val="30"/>
      <w:szCs w:val="30"/>
    </w:rPr>
  </w:style>
  <w:style w:type="paragraph" w:customStyle="1" w:styleId="Char9">
    <w:name w:val="Char"/>
    <w:basedOn w:val="a"/>
    <w:qFormat/>
    <w:pPr>
      <w:spacing w:before="0" w:beforeAutospacing="0" w:after="0" w:afterAutospacing="0"/>
    </w:pPr>
  </w:style>
  <w:style w:type="paragraph" w:customStyle="1" w:styleId="aff5">
    <w:name w:val="目录标题"/>
    <w:next w:val="a"/>
    <w:qFormat/>
    <w:pPr>
      <w:spacing w:before="100" w:beforeAutospacing="1" w:after="100" w:afterAutospacing="1" w:line="600" w:lineRule="exact"/>
      <w:ind w:left="301"/>
      <w:jc w:val="center"/>
    </w:pPr>
    <w:rPr>
      <w:rFonts w:ascii="宋体" w:hAnsi="宋体"/>
      <w:b/>
      <w:sz w:val="36"/>
      <w:szCs w:val="96"/>
    </w:rPr>
  </w:style>
  <w:style w:type="paragraph" w:customStyle="1" w:styleId="aff6">
    <w:name w:val="项目编号"/>
    <w:basedOn w:val="af7"/>
    <w:qFormat/>
  </w:style>
  <w:style w:type="paragraph" w:customStyle="1" w:styleId="ES2">
    <w:name w:val="ES_2级标题"/>
    <w:basedOn w:val="1"/>
    <w:next w:val="a"/>
    <w:qFormat/>
    <w:pPr>
      <w:numPr>
        <w:numId w:val="0"/>
      </w:numPr>
      <w:tabs>
        <w:tab w:val="left" w:pos="567"/>
      </w:tabs>
      <w:spacing w:before="240" w:beforeAutospacing="0" w:after="240" w:afterAutospacing="0"/>
      <w:ind w:left="567" w:hanging="567"/>
      <w:jc w:val="left"/>
      <w:outlineLvl w:val="1"/>
    </w:pPr>
    <w:rPr>
      <w:sz w:val="36"/>
    </w:rPr>
  </w:style>
  <w:style w:type="paragraph" w:styleId="aff7">
    <w:name w:val="List Paragraph"/>
    <w:basedOn w:val="a"/>
    <w:uiPriority w:val="34"/>
    <w:qFormat/>
    <w:pPr>
      <w:spacing w:before="0" w:beforeAutospacing="0" w:after="0" w:afterAutospacing="0"/>
      <w:ind w:firstLineChars="200" w:firstLine="420"/>
    </w:pPr>
    <w:rPr>
      <w:szCs w:val="22"/>
    </w:rPr>
  </w:style>
  <w:style w:type="paragraph" w:customStyle="1" w:styleId="ES3">
    <w:name w:val="ES_3级标题"/>
    <w:basedOn w:val="1"/>
    <w:next w:val="a"/>
    <w:qFormat/>
    <w:pPr>
      <w:numPr>
        <w:numId w:val="0"/>
      </w:numPr>
      <w:tabs>
        <w:tab w:val="left" w:pos="709"/>
      </w:tabs>
      <w:spacing w:before="240" w:beforeAutospacing="0" w:after="240" w:afterAutospacing="0"/>
      <w:ind w:left="709" w:hanging="709"/>
      <w:jc w:val="left"/>
      <w:outlineLvl w:val="2"/>
    </w:pPr>
    <w:rPr>
      <w:sz w:val="32"/>
    </w:rPr>
  </w:style>
  <w:style w:type="paragraph" w:customStyle="1" w:styleId="063">
    <w:name w:val="样式 正文 + 首行缩进:  0.63 厘米"/>
    <w:basedOn w:val="23"/>
    <w:qFormat/>
  </w:style>
  <w:style w:type="paragraph" w:customStyle="1" w:styleId="ListParagraph1">
    <w:name w:val="List Paragraph1"/>
    <w:basedOn w:val="a"/>
    <w:qFormat/>
    <w:pPr>
      <w:spacing w:before="0" w:beforeAutospacing="0" w:after="0" w:afterAutospacing="0"/>
      <w:ind w:firstLineChars="200" w:firstLine="420"/>
    </w:pPr>
    <w:rPr>
      <w:szCs w:val="22"/>
    </w:rPr>
  </w:style>
  <w:style w:type="table" w:customStyle="1" w:styleId="3-11">
    <w:name w:val="中等深浅网格 3 - 着色 11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-11">
    <w:name w:val="浅色底纹 - 强调文字颜色 11"/>
    <w:qFormat/>
    <w:rPr>
      <w:color w:val="365F90"/>
    </w:rPr>
    <w:tblPr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unhideWhenUsed/>
    <w:qFormat/>
    <w:rsid w:val="00DE133C"/>
    <w:pPr>
      <w:pageBreakBefore w:val="0"/>
      <w:widowControl/>
      <w:numPr>
        <w:numId w:val="0"/>
      </w:numPr>
      <w:tabs>
        <w:tab w:val="clear" w:pos="432"/>
      </w:tabs>
      <w:spacing w:before="240" w:beforeAutospacing="0" w:after="0" w:afterAutospacing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locked="1"/>
    <w:lsdException w:name="annotation text" w:qFormat="1"/>
    <w:lsdException w:name="header" w:qFormat="1"/>
    <w:lsdException w:name="footer" w:qFormat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qFormat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qFormat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Default Paragraph Font" w:semiHidden="1" w:uiPriority="1" w:unhideWhenUsed="1"/>
    <w:lsdException w:name="Body Text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qFormat="1"/>
    <w:lsdException w:name="Body Text 3" w:locked="1"/>
    <w:lsdException w:name="Body Text Indent 2" w:qFormat="1"/>
    <w:lsdException w:name="Body Text Indent 3" w:locked="1"/>
    <w:lsdException w:name="Block Text" w:qFormat="1"/>
    <w:lsdException w:name="Hyperlink" w:uiPriority="99"/>
    <w:lsdException w:name="Strong" w:locked="1" w:qFormat="1"/>
    <w:lsdException w:name="Emphasis" w:locked="1" w:qFormat="1"/>
    <w:lsdException w:name="Document Map" w:semiHidden="1" w:qFormat="1"/>
    <w:lsdException w:name="Plain Text" w:qFormat="1"/>
    <w:lsdException w:name="E-mail Signature" w:locked="1"/>
    <w:lsdException w:name="HTML Top of Form" w:semiHidden="1" w:uiPriority="99" w:unhideWhenUsed="1"/>
    <w:lsdException w:name="HTML Bottom of Form" w:semiHidden="1" w:uiPriority="99" w:unhideWhenUs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qFormat="1"/>
    <w:lsdException w:name="Table Grid" w:qFormat="1"/>
    <w:lsdException w:name="Table Theme" w:locked="1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="100" w:beforeAutospacing="1" w:after="100" w:afterAutospacing="1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pageBreakBefore/>
      <w:numPr>
        <w:numId w:val="1"/>
      </w:numPr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D34016"/>
    <w:pPr>
      <w:keepNext/>
      <w:keepLines/>
      <w:numPr>
        <w:ilvl w:val="1"/>
        <w:numId w:val="1"/>
      </w:numPr>
      <w:tabs>
        <w:tab w:val="clear" w:pos="1143"/>
        <w:tab w:val="left" w:pos="432"/>
        <w:tab w:val="left" w:pos="2420"/>
      </w:tabs>
      <w:ind w:left="578" w:hanging="578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432"/>
      </w:tabs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pPr>
      <w:keepNext/>
      <w:widowControl/>
      <w:numPr>
        <w:ilvl w:val="3"/>
        <w:numId w:val="1"/>
      </w:numPr>
      <w:tabs>
        <w:tab w:val="left" w:pos="0"/>
        <w:tab w:val="left" w:pos="1290"/>
      </w:tabs>
      <w:ind w:left="0" w:hangingChars="410" w:hanging="862"/>
      <w:jc w:val="left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tabs>
        <w:tab w:val="left" w:pos="432"/>
      </w:tabs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numPr>
        <w:ilvl w:val="5"/>
        <w:numId w:val="1"/>
      </w:numPr>
      <w:tabs>
        <w:tab w:val="left" w:pos="432"/>
      </w:tabs>
      <w:outlineLvl w:val="5"/>
    </w:pPr>
    <w:rPr>
      <w:b/>
      <w:bCs/>
    </w:rPr>
  </w:style>
  <w:style w:type="paragraph" w:styleId="7">
    <w:name w:val="heading 7"/>
    <w:basedOn w:val="a"/>
    <w:next w:val="a"/>
    <w:link w:val="7Char"/>
    <w:qFormat/>
    <w:pPr>
      <w:keepNext/>
      <w:keepLines/>
      <w:numPr>
        <w:ilvl w:val="6"/>
        <w:numId w:val="1"/>
      </w:numPr>
      <w:tabs>
        <w:tab w:val="left" w:pos="432"/>
      </w:tabs>
      <w:outlineLvl w:val="6"/>
    </w:pPr>
    <w:rPr>
      <w:b/>
      <w:bCs/>
    </w:rPr>
  </w:style>
  <w:style w:type="paragraph" w:styleId="8">
    <w:name w:val="heading 8"/>
    <w:basedOn w:val="a"/>
    <w:next w:val="a"/>
    <w:link w:val="8Char"/>
    <w:qFormat/>
    <w:pPr>
      <w:keepNext/>
      <w:keepLines/>
      <w:numPr>
        <w:ilvl w:val="7"/>
        <w:numId w:val="1"/>
      </w:numPr>
      <w:tabs>
        <w:tab w:val="left" w:pos="432"/>
      </w:tabs>
      <w:outlineLvl w:val="7"/>
    </w:pPr>
    <w:rPr>
      <w:b/>
    </w:rPr>
  </w:style>
  <w:style w:type="paragraph" w:styleId="9">
    <w:name w:val="heading 9"/>
    <w:basedOn w:val="a"/>
    <w:next w:val="a"/>
    <w:link w:val="9Char"/>
    <w:qFormat/>
    <w:pPr>
      <w:keepNext/>
      <w:keepLines/>
      <w:numPr>
        <w:ilvl w:val="8"/>
        <w:numId w:val="1"/>
      </w:numPr>
      <w:tabs>
        <w:tab w:val="left" w:pos="432"/>
      </w:tabs>
      <w:outlineLvl w:val="8"/>
    </w:pPr>
    <w:rPr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pPr>
      <w:spacing w:before="0" w:beforeAutospacing="0" w:after="0" w:afterAutospacing="0"/>
      <w:ind w:leftChars="1200" w:left="2520"/>
    </w:pPr>
    <w:rPr>
      <w:rFonts w:cs="黑体"/>
      <w:szCs w:val="22"/>
    </w:rPr>
  </w:style>
  <w:style w:type="paragraph" w:styleId="a3">
    <w:name w:val="List Number"/>
    <w:basedOn w:val="a"/>
    <w:qFormat/>
    <w:pPr>
      <w:tabs>
        <w:tab w:val="left" w:pos="360"/>
      </w:tabs>
      <w:spacing w:before="0" w:beforeAutospacing="0" w:after="0" w:afterAutospacing="0"/>
      <w:ind w:left="360" w:hangingChars="200" w:hanging="360"/>
    </w:pPr>
  </w:style>
  <w:style w:type="paragraph" w:styleId="a4">
    <w:name w:val="Normal Indent"/>
    <w:basedOn w:val="a"/>
    <w:qFormat/>
    <w:pPr>
      <w:spacing w:before="0" w:beforeAutospacing="0" w:after="0" w:afterAutospacing="0"/>
      <w:ind w:firstLine="420"/>
    </w:pPr>
  </w:style>
  <w:style w:type="paragraph" w:styleId="a5">
    <w:name w:val="caption"/>
    <w:basedOn w:val="a"/>
    <w:next w:val="a"/>
    <w:qFormat/>
    <w:pPr>
      <w:widowControl/>
      <w:spacing w:before="152" w:beforeAutospacing="0" w:after="160" w:afterAutospacing="0"/>
      <w:jc w:val="left"/>
    </w:pPr>
    <w:rPr>
      <w:rFonts w:ascii="Arial" w:eastAsia="黑体" w:hAnsi="Arial" w:cs="Arial"/>
      <w:kern w:val="0"/>
      <w:sz w:val="20"/>
      <w:szCs w:val="20"/>
    </w:rPr>
  </w:style>
  <w:style w:type="paragraph" w:styleId="a6">
    <w:name w:val="Document Map"/>
    <w:basedOn w:val="a"/>
    <w:link w:val="Char"/>
    <w:semiHidden/>
    <w:qFormat/>
    <w:pPr>
      <w:shd w:val="clear" w:color="auto" w:fill="000080"/>
    </w:pPr>
    <w:rPr>
      <w:kern w:val="0"/>
      <w:sz w:val="2"/>
      <w:szCs w:val="20"/>
    </w:rPr>
  </w:style>
  <w:style w:type="paragraph" w:styleId="a7">
    <w:name w:val="annotation text"/>
    <w:basedOn w:val="a"/>
    <w:link w:val="Char0"/>
    <w:qFormat/>
    <w:pPr>
      <w:widowControl/>
      <w:spacing w:before="0" w:beforeAutospacing="0" w:after="0" w:afterAutospacing="0"/>
      <w:jc w:val="left"/>
    </w:pPr>
    <w:rPr>
      <w:kern w:val="0"/>
      <w:sz w:val="24"/>
    </w:rPr>
  </w:style>
  <w:style w:type="paragraph" w:styleId="a8">
    <w:name w:val="Body Text"/>
    <w:basedOn w:val="a"/>
    <w:link w:val="Char1"/>
    <w:qFormat/>
    <w:pPr>
      <w:widowControl/>
      <w:spacing w:before="0" w:beforeAutospacing="0" w:after="120" w:afterAutospacing="0"/>
      <w:jc w:val="left"/>
    </w:pPr>
    <w:rPr>
      <w:kern w:val="0"/>
      <w:sz w:val="24"/>
    </w:rPr>
  </w:style>
  <w:style w:type="paragraph" w:styleId="30">
    <w:name w:val="List Number 3"/>
    <w:basedOn w:val="a"/>
    <w:qFormat/>
    <w:pPr>
      <w:tabs>
        <w:tab w:val="left" w:pos="1200"/>
      </w:tabs>
      <w:spacing w:before="0" w:beforeAutospacing="0" w:after="0" w:afterAutospacing="0"/>
      <w:ind w:leftChars="400" w:left="1200" w:hangingChars="200" w:hanging="360"/>
    </w:pPr>
  </w:style>
  <w:style w:type="paragraph" w:styleId="a9">
    <w:name w:val="Block Text"/>
    <w:basedOn w:val="a"/>
    <w:qFormat/>
    <w:pPr>
      <w:spacing w:before="0" w:beforeAutospacing="0" w:after="120" w:afterAutospacing="0"/>
      <w:ind w:leftChars="700" w:left="1440" w:rightChars="700" w:right="1440"/>
    </w:pPr>
  </w:style>
  <w:style w:type="paragraph" w:styleId="50">
    <w:name w:val="toc 5"/>
    <w:basedOn w:val="a"/>
    <w:next w:val="a"/>
    <w:uiPriority w:val="39"/>
    <w:qFormat/>
    <w:pPr>
      <w:spacing w:before="0" w:beforeAutospacing="0" w:after="0" w:afterAutospacing="0"/>
      <w:ind w:leftChars="800" w:left="1680"/>
    </w:pPr>
    <w:rPr>
      <w:rFonts w:cs="黑体"/>
      <w:szCs w:val="22"/>
    </w:rPr>
  </w:style>
  <w:style w:type="paragraph" w:styleId="31">
    <w:name w:val="toc 3"/>
    <w:basedOn w:val="a"/>
    <w:next w:val="a"/>
    <w:uiPriority w:val="39"/>
    <w:qFormat/>
    <w:pPr>
      <w:ind w:leftChars="400" w:left="840"/>
    </w:pPr>
  </w:style>
  <w:style w:type="paragraph" w:styleId="aa">
    <w:name w:val="Plain Text"/>
    <w:basedOn w:val="a"/>
    <w:link w:val="Char2"/>
    <w:qFormat/>
    <w:pPr>
      <w:spacing w:before="0" w:beforeAutospacing="0" w:after="0" w:afterAutospacing="0"/>
    </w:pPr>
    <w:rPr>
      <w:rFonts w:ascii="宋体" w:hAnsi="Courier New"/>
      <w:kern w:val="0"/>
      <w:szCs w:val="21"/>
    </w:rPr>
  </w:style>
  <w:style w:type="paragraph" w:styleId="80">
    <w:name w:val="toc 8"/>
    <w:basedOn w:val="a"/>
    <w:next w:val="a"/>
    <w:uiPriority w:val="39"/>
    <w:qFormat/>
    <w:pPr>
      <w:spacing w:before="0" w:beforeAutospacing="0" w:after="0" w:afterAutospacing="0"/>
      <w:ind w:leftChars="1400" w:left="2940"/>
    </w:pPr>
    <w:rPr>
      <w:rFonts w:cs="黑体"/>
      <w:szCs w:val="22"/>
    </w:rPr>
  </w:style>
  <w:style w:type="paragraph" w:styleId="20">
    <w:name w:val="Body Text Indent 2"/>
    <w:basedOn w:val="a"/>
    <w:link w:val="2Char0"/>
    <w:qFormat/>
    <w:pPr>
      <w:spacing w:before="0" w:beforeAutospacing="0" w:after="120" w:afterAutospacing="0" w:line="480" w:lineRule="auto"/>
      <w:ind w:leftChars="200" w:left="420"/>
    </w:pPr>
    <w:rPr>
      <w:kern w:val="0"/>
      <w:sz w:val="24"/>
    </w:rPr>
  </w:style>
  <w:style w:type="paragraph" w:styleId="ab">
    <w:name w:val="Balloon Text"/>
    <w:basedOn w:val="a"/>
    <w:link w:val="Char3"/>
    <w:semiHidden/>
    <w:qFormat/>
    <w:rPr>
      <w:kern w:val="0"/>
      <w:sz w:val="2"/>
      <w:szCs w:val="20"/>
    </w:rPr>
  </w:style>
  <w:style w:type="paragraph" w:styleId="ac">
    <w:name w:val="footer"/>
    <w:basedOn w:val="a"/>
    <w:link w:val="Char4"/>
    <w:qFormat/>
    <w:pPr>
      <w:tabs>
        <w:tab w:val="center" w:pos="4153"/>
        <w:tab w:val="right" w:pos="8306"/>
      </w:tabs>
      <w:snapToGrid w:val="0"/>
      <w:spacing w:before="0" w:beforeAutospacing="0" w:afterLines="50" w:afterAutospacing="0"/>
      <w:jc w:val="left"/>
    </w:pPr>
    <w:rPr>
      <w:kern w:val="0"/>
      <w:sz w:val="18"/>
      <w:szCs w:val="18"/>
    </w:rPr>
  </w:style>
  <w:style w:type="paragraph" w:styleId="ad">
    <w:name w:val="header"/>
    <w:basedOn w:val="a"/>
    <w:link w:val="Char10"/>
    <w:qFormat/>
    <w:pPr>
      <w:tabs>
        <w:tab w:val="center" w:pos="4153"/>
        <w:tab w:val="right" w:pos="8306"/>
      </w:tabs>
      <w:snapToGrid w:val="0"/>
      <w:spacing w:before="0" w:beforeAutospacing="0" w:after="0" w:afterAutospacing="0"/>
      <w:jc w:val="center"/>
    </w:pPr>
    <w:rPr>
      <w:kern w:val="0"/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left" w:pos="420"/>
        <w:tab w:val="right" w:leader="dot" w:pos="8302"/>
      </w:tabs>
    </w:pPr>
  </w:style>
  <w:style w:type="paragraph" w:styleId="40">
    <w:name w:val="toc 4"/>
    <w:basedOn w:val="a"/>
    <w:next w:val="a"/>
    <w:uiPriority w:val="39"/>
    <w:qFormat/>
    <w:pPr>
      <w:spacing w:before="0" w:beforeAutospacing="0" w:after="0" w:afterAutospacing="0"/>
      <w:ind w:leftChars="600" w:left="1260"/>
    </w:pPr>
    <w:rPr>
      <w:rFonts w:cs="黑体"/>
      <w:szCs w:val="22"/>
    </w:rPr>
  </w:style>
  <w:style w:type="paragraph" w:styleId="60">
    <w:name w:val="toc 6"/>
    <w:basedOn w:val="a"/>
    <w:next w:val="a"/>
    <w:uiPriority w:val="39"/>
    <w:qFormat/>
    <w:pPr>
      <w:spacing w:before="0" w:beforeAutospacing="0" w:after="0" w:afterAutospacing="0"/>
      <w:ind w:leftChars="1000" w:left="2100"/>
    </w:pPr>
    <w:rPr>
      <w:rFonts w:cs="黑体"/>
      <w:szCs w:val="22"/>
    </w:rPr>
  </w:style>
  <w:style w:type="paragraph" w:styleId="21">
    <w:name w:val="toc 2"/>
    <w:basedOn w:val="a"/>
    <w:next w:val="a"/>
    <w:uiPriority w:val="39"/>
    <w:qFormat/>
    <w:pPr>
      <w:ind w:leftChars="200" w:left="420"/>
    </w:pPr>
  </w:style>
  <w:style w:type="paragraph" w:styleId="90">
    <w:name w:val="toc 9"/>
    <w:basedOn w:val="a"/>
    <w:next w:val="a"/>
    <w:uiPriority w:val="39"/>
    <w:qFormat/>
    <w:pPr>
      <w:spacing w:before="0" w:beforeAutospacing="0" w:after="0" w:afterAutospacing="0"/>
      <w:ind w:leftChars="1600" w:left="3360"/>
    </w:pPr>
    <w:rPr>
      <w:rFonts w:cs="黑体"/>
      <w:szCs w:val="22"/>
    </w:rPr>
  </w:style>
  <w:style w:type="paragraph" w:styleId="22">
    <w:name w:val="Body Text 2"/>
    <w:basedOn w:val="a"/>
    <w:link w:val="2Char1"/>
    <w:qFormat/>
    <w:pPr>
      <w:widowControl/>
      <w:spacing w:before="0" w:beforeAutospacing="0" w:after="0" w:afterAutospacing="0"/>
      <w:jc w:val="left"/>
    </w:pPr>
    <w:rPr>
      <w:kern w:val="0"/>
      <w:sz w:val="24"/>
    </w:rPr>
  </w:style>
  <w:style w:type="paragraph" w:styleId="ae">
    <w:name w:val="Title"/>
    <w:basedOn w:val="a"/>
    <w:link w:val="Char5"/>
    <w:qFormat/>
    <w:pPr>
      <w:spacing w:before="240" w:beforeAutospacing="0" w:after="60" w:afterAutospacing="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paragraph" w:styleId="af">
    <w:name w:val="annotation subject"/>
    <w:basedOn w:val="a7"/>
    <w:next w:val="a7"/>
    <w:link w:val="Char6"/>
    <w:qFormat/>
    <w:pPr>
      <w:widowControl w:val="0"/>
      <w:spacing w:before="100" w:beforeAutospacing="1" w:after="100" w:afterAutospacing="1"/>
    </w:pPr>
    <w:rPr>
      <w:b/>
      <w:bCs/>
      <w:kern w:val="2"/>
      <w:sz w:val="21"/>
    </w:rPr>
  </w:style>
  <w:style w:type="table" w:styleId="af0">
    <w:name w:val="Table Grid"/>
    <w:basedOn w:val="a1"/>
    <w:qFormat/>
    <w:pPr>
      <w:widowControl w:val="0"/>
      <w:spacing w:before="100" w:beforeAutospacing="1" w:after="100" w:afterAutospacing="1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qFormat/>
    <w:locked/>
    <w:rPr>
      <w:b/>
      <w:bCs/>
    </w:rPr>
  </w:style>
  <w:style w:type="character" w:styleId="af2">
    <w:name w:val="page number"/>
    <w:rPr>
      <w:rFonts w:cs="Times New Roman"/>
    </w:rPr>
  </w:style>
  <w:style w:type="character" w:styleId="af3">
    <w:name w:val="FollowedHyperlink"/>
    <w:rPr>
      <w:rFonts w:cs="Times New Roman"/>
      <w:color w:val="800080"/>
      <w:u w:val="single"/>
    </w:rPr>
  </w:style>
  <w:style w:type="character" w:styleId="af4">
    <w:name w:val="Hyperlink"/>
    <w:uiPriority w:val="99"/>
    <w:rPr>
      <w:rFonts w:cs="Times New Roman"/>
      <w:color w:val="0000FF"/>
      <w:u w:val="single"/>
    </w:rPr>
  </w:style>
  <w:style w:type="character" w:styleId="af5">
    <w:name w:val="annotation reference"/>
    <w:rPr>
      <w:rFonts w:cs="Times New Roman"/>
      <w:sz w:val="21"/>
      <w:szCs w:val="21"/>
    </w:rPr>
  </w:style>
  <w:style w:type="character" w:customStyle="1" w:styleId="Char5">
    <w:name w:val="标题 Char"/>
    <w:link w:val="ae"/>
    <w:locked/>
    <w:rPr>
      <w:rFonts w:ascii="Cambria" w:hAnsi="Cambria" w:cs="Times New Roman"/>
      <w:b/>
      <w:bCs/>
      <w:sz w:val="32"/>
      <w:szCs w:val="32"/>
    </w:rPr>
  </w:style>
  <w:style w:type="character" w:customStyle="1" w:styleId="Char3">
    <w:name w:val="批注框文本 Char"/>
    <w:link w:val="ab"/>
    <w:semiHidden/>
    <w:locked/>
    <w:rPr>
      <w:rFonts w:cs="Times New Roman"/>
      <w:sz w:val="2"/>
    </w:rPr>
  </w:style>
  <w:style w:type="character" w:customStyle="1" w:styleId="2Char">
    <w:name w:val="标题 2 Char"/>
    <w:link w:val="2"/>
    <w:locked/>
    <w:rsid w:val="00D34016"/>
    <w:rPr>
      <w:rFonts w:ascii="Calibri" w:hAnsi="Calibri"/>
      <w:b/>
      <w:bCs/>
      <w:kern w:val="2"/>
      <w:sz w:val="32"/>
      <w:szCs w:val="32"/>
    </w:rPr>
  </w:style>
  <w:style w:type="character" w:customStyle="1" w:styleId="Char10">
    <w:name w:val="页眉 Char1"/>
    <w:link w:val="ad"/>
    <w:semiHidden/>
    <w:locked/>
    <w:rPr>
      <w:rFonts w:cs="Times New Roman"/>
      <w:sz w:val="18"/>
      <w:szCs w:val="18"/>
    </w:rPr>
  </w:style>
  <w:style w:type="character" w:customStyle="1" w:styleId="Char7">
    <w:name w:val="标准文本 Char"/>
    <w:link w:val="af6"/>
    <w:locked/>
    <w:rPr>
      <w:rFonts w:eastAsia="宋体" w:cs="Times New Roman"/>
      <w:kern w:val="2"/>
      <w:sz w:val="24"/>
      <w:szCs w:val="24"/>
      <w:lang w:val="en-US" w:eastAsia="zh-CN" w:bidi="ar-SA"/>
    </w:rPr>
  </w:style>
  <w:style w:type="paragraph" w:customStyle="1" w:styleId="af6">
    <w:name w:val="标准文本"/>
    <w:basedOn w:val="a"/>
    <w:link w:val="Char7"/>
    <w:qFormat/>
    <w:pPr>
      <w:spacing w:before="0" w:beforeAutospacing="0" w:after="0" w:afterAutospacing="0" w:line="360" w:lineRule="auto"/>
      <w:ind w:firstLineChars="200" w:firstLine="480"/>
    </w:pPr>
    <w:rPr>
      <w:sz w:val="24"/>
    </w:rPr>
  </w:style>
  <w:style w:type="character" w:customStyle="1" w:styleId="chinese">
    <w:name w:val="chinese"/>
    <w:rPr>
      <w:rFonts w:cs="Times New Roman"/>
    </w:rPr>
  </w:style>
  <w:style w:type="character" w:customStyle="1" w:styleId="2Char0">
    <w:name w:val="正文文本缩进 2 Char"/>
    <w:link w:val="20"/>
    <w:semiHidden/>
    <w:locked/>
    <w:rPr>
      <w:rFonts w:cs="Times New Roman"/>
      <w:sz w:val="24"/>
      <w:szCs w:val="24"/>
    </w:rPr>
  </w:style>
  <w:style w:type="character" w:customStyle="1" w:styleId="6Char">
    <w:name w:val="标题 6 Char"/>
    <w:link w:val="6"/>
    <w:locked/>
    <w:rPr>
      <w:b/>
      <w:bCs/>
      <w:kern w:val="2"/>
      <w:sz w:val="21"/>
      <w:szCs w:val="24"/>
    </w:rPr>
  </w:style>
  <w:style w:type="character" w:customStyle="1" w:styleId="Char6">
    <w:name w:val="批注主题 Char"/>
    <w:basedOn w:val="Char0"/>
    <w:link w:val="af"/>
    <w:locked/>
    <w:rPr>
      <w:rFonts w:cs="Times New Roman"/>
      <w:sz w:val="24"/>
      <w:szCs w:val="24"/>
    </w:rPr>
  </w:style>
  <w:style w:type="character" w:customStyle="1" w:styleId="Char0">
    <w:name w:val="批注文字 Char"/>
    <w:link w:val="a7"/>
    <w:locked/>
    <w:rPr>
      <w:rFonts w:cs="Times New Roman"/>
      <w:sz w:val="24"/>
      <w:szCs w:val="24"/>
    </w:rPr>
  </w:style>
  <w:style w:type="character" w:customStyle="1" w:styleId="4Char">
    <w:name w:val="标题 4 Char"/>
    <w:link w:val="4"/>
    <w:locked/>
    <w:rPr>
      <w:b/>
      <w:bCs/>
      <w:kern w:val="2"/>
      <w:sz w:val="21"/>
      <w:szCs w:val="28"/>
    </w:rPr>
  </w:style>
  <w:style w:type="character" w:customStyle="1" w:styleId="2Char1">
    <w:name w:val="正文文本 2 Char"/>
    <w:link w:val="22"/>
    <w:semiHidden/>
    <w:locked/>
    <w:rPr>
      <w:rFonts w:cs="Times New Roman"/>
      <w:sz w:val="24"/>
      <w:szCs w:val="24"/>
    </w:rPr>
  </w:style>
  <w:style w:type="character" w:customStyle="1" w:styleId="1Char">
    <w:name w:val="标题 1 Char"/>
    <w:link w:val="1"/>
    <w:locked/>
    <w:rPr>
      <w:b/>
      <w:bCs/>
      <w:kern w:val="44"/>
      <w:sz w:val="44"/>
      <w:szCs w:val="44"/>
    </w:rPr>
  </w:style>
  <w:style w:type="character" w:customStyle="1" w:styleId="Char1">
    <w:name w:val="正文文本 Char"/>
    <w:link w:val="a8"/>
    <w:locked/>
    <w:rPr>
      <w:rFonts w:cs="Times New Roman"/>
      <w:sz w:val="24"/>
      <w:szCs w:val="24"/>
    </w:rPr>
  </w:style>
  <w:style w:type="character" w:customStyle="1" w:styleId="Char4">
    <w:name w:val="页脚 Char"/>
    <w:link w:val="ac"/>
    <w:semiHidden/>
    <w:locked/>
    <w:rPr>
      <w:rFonts w:cs="Times New Roman"/>
      <w:sz w:val="18"/>
      <w:szCs w:val="18"/>
    </w:rPr>
  </w:style>
  <w:style w:type="character" w:customStyle="1" w:styleId="8Char">
    <w:name w:val="标题 8 Char"/>
    <w:link w:val="8"/>
    <w:locked/>
    <w:rPr>
      <w:b/>
      <w:kern w:val="2"/>
      <w:sz w:val="21"/>
      <w:szCs w:val="24"/>
    </w:rPr>
  </w:style>
  <w:style w:type="character" w:customStyle="1" w:styleId="Char8">
    <w:name w:val="页眉 Char"/>
    <w:rPr>
      <w:rFonts w:eastAsia="宋体" w:cs="Times New Roman"/>
      <w:sz w:val="21"/>
      <w:szCs w:val="21"/>
      <w:lang w:val="en-US" w:eastAsia="zh-CN" w:bidi="ar-SA"/>
    </w:rPr>
  </w:style>
  <w:style w:type="character" w:customStyle="1" w:styleId="Char2">
    <w:name w:val="纯文本 Char"/>
    <w:link w:val="aa"/>
    <w:semiHidden/>
    <w:locked/>
    <w:rPr>
      <w:rFonts w:ascii="宋体" w:hAnsi="Courier New" w:cs="Courier New"/>
      <w:sz w:val="21"/>
      <w:szCs w:val="21"/>
    </w:rPr>
  </w:style>
  <w:style w:type="character" w:customStyle="1" w:styleId="9Char">
    <w:name w:val="标题 9 Char"/>
    <w:link w:val="9"/>
    <w:locked/>
    <w:rPr>
      <w:b/>
      <w:kern w:val="2"/>
      <w:sz w:val="21"/>
      <w:szCs w:val="21"/>
    </w:rPr>
  </w:style>
  <w:style w:type="character" w:customStyle="1" w:styleId="Char">
    <w:name w:val="文档结构图 Char"/>
    <w:link w:val="a6"/>
    <w:semiHidden/>
    <w:locked/>
    <w:rPr>
      <w:rFonts w:cs="Times New Roman"/>
      <w:sz w:val="2"/>
    </w:rPr>
  </w:style>
  <w:style w:type="character" w:customStyle="1" w:styleId="5Char">
    <w:name w:val="标题 5 Char"/>
    <w:link w:val="5"/>
    <w:locked/>
    <w:rPr>
      <w:b/>
      <w:bCs/>
      <w:kern w:val="2"/>
      <w:sz w:val="21"/>
      <w:szCs w:val="28"/>
    </w:rPr>
  </w:style>
  <w:style w:type="character" w:customStyle="1" w:styleId="7Char">
    <w:name w:val="标题 7 Char"/>
    <w:link w:val="7"/>
    <w:locked/>
    <w:rPr>
      <w:b/>
      <w:bCs/>
      <w:kern w:val="2"/>
      <w:sz w:val="21"/>
      <w:szCs w:val="24"/>
    </w:rPr>
  </w:style>
  <w:style w:type="character" w:customStyle="1" w:styleId="3Char">
    <w:name w:val="标题 3 Char"/>
    <w:link w:val="3"/>
    <w:locked/>
    <w:rPr>
      <w:b/>
      <w:bCs/>
      <w:kern w:val="2"/>
      <w:sz w:val="28"/>
      <w:szCs w:val="32"/>
    </w:rPr>
  </w:style>
  <w:style w:type="paragraph" w:customStyle="1" w:styleId="af7">
    <w:name w:val="样式 文件编号"/>
    <w:basedOn w:val="af8"/>
    <w:pPr>
      <w:spacing w:beforeLines="100" w:afterLines="100"/>
    </w:pPr>
    <w:rPr>
      <w:rFonts w:cs="宋体"/>
      <w:bCs/>
      <w:szCs w:val="20"/>
    </w:rPr>
  </w:style>
  <w:style w:type="paragraph" w:customStyle="1" w:styleId="af8">
    <w:name w:val="文件编号"/>
    <w:basedOn w:val="a"/>
    <w:qFormat/>
    <w:pPr>
      <w:widowControl/>
      <w:spacing w:beforeLines="50" w:beforeAutospacing="0" w:afterLines="50" w:afterAutospacing="0" w:line="360" w:lineRule="auto"/>
      <w:jc w:val="right"/>
    </w:pPr>
    <w:rPr>
      <w:b/>
      <w:kern w:val="0"/>
      <w:sz w:val="30"/>
    </w:rPr>
  </w:style>
  <w:style w:type="paragraph" w:customStyle="1" w:styleId="Char11">
    <w:name w:val="Char1"/>
    <w:basedOn w:val="a"/>
    <w:pPr>
      <w:spacing w:before="0" w:beforeAutospacing="0" w:after="0" w:afterAutospacing="0"/>
    </w:pPr>
  </w:style>
  <w:style w:type="paragraph" w:customStyle="1" w:styleId="ES4">
    <w:name w:val="ES_4级标题"/>
    <w:basedOn w:val="1"/>
    <w:next w:val="a"/>
    <w:qFormat/>
    <w:pPr>
      <w:numPr>
        <w:numId w:val="0"/>
      </w:numPr>
      <w:tabs>
        <w:tab w:val="left" w:pos="851"/>
      </w:tabs>
      <w:spacing w:before="240" w:beforeAutospacing="0" w:after="240" w:afterAutospacing="0"/>
      <w:ind w:left="851" w:hanging="851"/>
      <w:jc w:val="left"/>
      <w:outlineLvl w:val="3"/>
    </w:pPr>
    <w:rPr>
      <w:sz w:val="30"/>
    </w:rPr>
  </w:style>
  <w:style w:type="paragraph" w:customStyle="1" w:styleId="af9">
    <w:name w:val="样式 文件发布日期"/>
    <w:basedOn w:val="afa"/>
    <w:qFormat/>
    <w:pPr>
      <w:spacing w:beforeLines="100" w:afterLines="100"/>
    </w:pPr>
    <w:rPr>
      <w:rFonts w:cs="宋体"/>
      <w:bCs/>
    </w:rPr>
  </w:style>
  <w:style w:type="paragraph" w:customStyle="1" w:styleId="afa">
    <w:name w:val="文件发布日期"/>
    <w:basedOn w:val="a"/>
    <w:next w:val="a"/>
    <w:qFormat/>
    <w:pPr>
      <w:widowControl/>
      <w:spacing w:beforeLines="50" w:beforeAutospacing="0" w:afterLines="50" w:afterAutospacing="0" w:line="360" w:lineRule="auto"/>
      <w:jc w:val="right"/>
    </w:pPr>
    <w:rPr>
      <w:b/>
      <w:kern w:val="0"/>
      <w:sz w:val="30"/>
      <w:szCs w:val="30"/>
    </w:rPr>
  </w:style>
  <w:style w:type="paragraph" w:customStyle="1" w:styleId="ES1">
    <w:name w:val="ES_1级标题"/>
    <w:basedOn w:val="1"/>
    <w:next w:val="a"/>
    <w:qFormat/>
    <w:pPr>
      <w:numPr>
        <w:numId w:val="0"/>
      </w:numPr>
      <w:tabs>
        <w:tab w:val="clear" w:pos="432"/>
        <w:tab w:val="left" w:pos="425"/>
      </w:tabs>
      <w:spacing w:before="240" w:beforeAutospacing="0" w:after="240" w:afterAutospacing="0"/>
      <w:ind w:left="425" w:hanging="425"/>
      <w:jc w:val="left"/>
    </w:pPr>
  </w:style>
  <w:style w:type="paragraph" w:customStyle="1" w:styleId="afb">
    <w:name w:val="作者"/>
    <w:basedOn w:val="a"/>
    <w:qFormat/>
    <w:pPr>
      <w:widowControl/>
      <w:spacing w:beforeLines="100" w:beforeAutospacing="0" w:afterLines="100" w:afterAutospacing="0" w:line="360" w:lineRule="auto"/>
      <w:jc w:val="right"/>
    </w:pPr>
    <w:rPr>
      <w:rFonts w:ascii="宋体" w:hAnsi="宋体"/>
      <w:b/>
      <w:kern w:val="0"/>
      <w:sz w:val="30"/>
      <w:szCs w:val="30"/>
    </w:rPr>
  </w:style>
  <w:style w:type="paragraph" w:customStyle="1" w:styleId="afc">
    <w:name w:val="庄制定的正文"/>
    <w:basedOn w:val="a"/>
    <w:qFormat/>
    <w:pPr>
      <w:spacing w:before="0" w:beforeAutospacing="0" w:after="50" w:afterAutospacing="0" w:line="360" w:lineRule="auto"/>
      <w:ind w:firstLine="454"/>
    </w:pPr>
    <w:rPr>
      <w:rFonts w:ascii="宋体" w:hAnsi="宋体" w:cs="宋体"/>
      <w:kern w:val="44"/>
      <w:sz w:val="24"/>
      <w:szCs w:val="20"/>
    </w:rPr>
  </w:style>
  <w:style w:type="paragraph" w:customStyle="1" w:styleId="afd">
    <w:name w:val="样式 项目名称"/>
    <w:basedOn w:val="afe"/>
    <w:qFormat/>
    <w:pPr>
      <w:spacing w:beforeLines="100" w:afterLines="100"/>
    </w:pPr>
    <w:rPr>
      <w:rFonts w:cs="宋体"/>
      <w:bCs/>
    </w:rPr>
  </w:style>
  <w:style w:type="paragraph" w:customStyle="1" w:styleId="afe">
    <w:name w:val="项目名称"/>
    <w:qFormat/>
    <w:pPr>
      <w:spacing w:beforeLines="50" w:beforeAutospacing="1" w:afterLines="50" w:afterAutospacing="1"/>
      <w:jc w:val="right"/>
    </w:pPr>
    <w:rPr>
      <w:rFonts w:ascii="Calibri" w:eastAsia="华文新魏" w:hAnsi="Calibri"/>
      <w:b/>
      <w:sz w:val="52"/>
      <w:lang w:eastAsia="en-US"/>
    </w:rPr>
  </w:style>
  <w:style w:type="paragraph" w:customStyle="1" w:styleId="23">
    <w:name w:val="正文2"/>
    <w:qFormat/>
    <w:pPr>
      <w:spacing w:before="100" w:beforeAutospacing="1" w:after="100" w:afterAutospacing="1" w:line="360" w:lineRule="auto"/>
      <w:ind w:firstLine="425"/>
      <w:jc w:val="center"/>
    </w:pPr>
    <w:rPr>
      <w:rFonts w:ascii="Calibri" w:hAnsi="Calibri"/>
    </w:rPr>
  </w:style>
  <w:style w:type="paragraph" w:customStyle="1" w:styleId="hiscIndent">
    <w:name w:val="hisc Indent 正文"/>
    <w:basedOn w:val="a"/>
    <w:qFormat/>
    <w:pPr>
      <w:spacing w:before="0" w:beforeAutospacing="0" w:after="0" w:afterAutospacing="0"/>
      <w:ind w:firstLine="420"/>
    </w:pPr>
    <w:rPr>
      <w:rFonts w:ascii="楷体_GB2312" w:eastAsia="楷体_GB2312" w:hAnsi="楷体_GB2312"/>
      <w:szCs w:val="20"/>
    </w:rPr>
  </w:style>
  <w:style w:type="paragraph" w:customStyle="1" w:styleId="aff">
    <w:name w:val="首页标题"/>
    <w:basedOn w:val="a"/>
    <w:qFormat/>
    <w:pPr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aff0">
    <w:name w:val="_"/>
    <w:basedOn w:val="a"/>
    <w:qFormat/>
    <w:pPr>
      <w:adjustRightInd w:val="0"/>
      <w:spacing w:before="0" w:beforeAutospacing="0" w:after="0" w:afterAutospacing="0" w:line="360" w:lineRule="auto"/>
      <w:ind w:left="480"/>
      <w:textAlignment w:val="baseline"/>
    </w:pPr>
    <w:rPr>
      <w:kern w:val="0"/>
      <w:sz w:val="24"/>
      <w:szCs w:val="20"/>
    </w:rPr>
  </w:style>
  <w:style w:type="paragraph" w:customStyle="1" w:styleId="TOCHeading1">
    <w:name w:val="TOC Heading1"/>
    <w:basedOn w:val="1"/>
    <w:next w:val="a"/>
    <w:qFormat/>
    <w:pPr>
      <w:widowControl/>
      <w:numPr>
        <w:numId w:val="0"/>
      </w:numPr>
      <w:spacing w:before="480" w:beforeAutospacing="0" w:after="0" w:afterAutospacing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066">
    <w:name w:val="题注 黑体 10 磅 居中 段前: 6 磅 段后: 6 磅"/>
    <w:basedOn w:val="a"/>
    <w:pPr>
      <w:widowControl/>
      <w:spacing w:before="120" w:beforeAutospacing="0" w:after="120" w:afterAutospacing="0"/>
      <w:jc w:val="center"/>
    </w:pPr>
    <w:rPr>
      <w:rFonts w:ascii="黑体" w:eastAsia="黑体" w:cs="宋体"/>
      <w:kern w:val="0"/>
      <w:sz w:val="20"/>
      <w:szCs w:val="20"/>
    </w:rPr>
  </w:style>
  <w:style w:type="paragraph" w:customStyle="1" w:styleId="ES5">
    <w:name w:val="ES_5级标题"/>
    <w:basedOn w:val="1"/>
    <w:next w:val="a"/>
    <w:qFormat/>
    <w:pPr>
      <w:numPr>
        <w:numId w:val="0"/>
      </w:numPr>
      <w:tabs>
        <w:tab w:val="left" w:pos="992"/>
      </w:tabs>
      <w:spacing w:before="240" w:beforeAutospacing="0" w:after="240" w:afterAutospacing="0"/>
      <w:ind w:left="992" w:hanging="992"/>
      <w:jc w:val="left"/>
      <w:outlineLvl w:val="4"/>
    </w:pPr>
    <w:rPr>
      <w:sz w:val="28"/>
    </w:rPr>
  </w:style>
  <w:style w:type="paragraph" w:customStyle="1" w:styleId="aff1">
    <w:name w:val="图示描述"/>
    <w:basedOn w:val="a"/>
    <w:qFormat/>
    <w:pPr>
      <w:jc w:val="center"/>
    </w:pPr>
    <w:rPr>
      <w:rFonts w:cs="宋体"/>
      <w:b/>
      <w:bCs/>
      <w:sz w:val="18"/>
      <w:szCs w:val="20"/>
    </w:rPr>
  </w:style>
  <w:style w:type="paragraph" w:customStyle="1" w:styleId="aff2">
    <w:name w:val="文件名称"/>
    <w:basedOn w:val="a"/>
    <w:qFormat/>
    <w:pPr>
      <w:widowControl/>
      <w:spacing w:before="240" w:beforeAutospacing="0" w:after="240" w:afterAutospacing="0" w:line="360" w:lineRule="auto"/>
      <w:jc w:val="right"/>
    </w:pPr>
    <w:rPr>
      <w:rFonts w:eastAsia="华文新魏"/>
      <w:b/>
      <w:kern w:val="0"/>
      <w:sz w:val="52"/>
      <w:szCs w:val="72"/>
    </w:rPr>
  </w:style>
  <w:style w:type="paragraph" w:customStyle="1" w:styleId="aff3">
    <w:name w:val="样式 版本号"/>
    <w:basedOn w:val="aff4"/>
    <w:qFormat/>
    <w:pPr>
      <w:spacing w:beforeLines="100" w:afterLines="100"/>
    </w:pPr>
    <w:rPr>
      <w:rFonts w:cs="宋体"/>
      <w:bCs/>
    </w:rPr>
  </w:style>
  <w:style w:type="paragraph" w:customStyle="1" w:styleId="aff4">
    <w:name w:val="版本号"/>
    <w:basedOn w:val="a"/>
    <w:qFormat/>
    <w:pPr>
      <w:widowControl/>
      <w:spacing w:beforeLines="50" w:beforeAutospacing="0" w:afterLines="50" w:afterAutospacing="0" w:line="360" w:lineRule="auto"/>
      <w:jc w:val="right"/>
    </w:pPr>
    <w:rPr>
      <w:rFonts w:ascii="宋体" w:hAnsi="宋体"/>
      <w:b/>
      <w:kern w:val="0"/>
      <w:sz w:val="30"/>
      <w:szCs w:val="30"/>
    </w:rPr>
  </w:style>
  <w:style w:type="paragraph" w:customStyle="1" w:styleId="Char9">
    <w:name w:val="Char"/>
    <w:basedOn w:val="a"/>
    <w:qFormat/>
    <w:pPr>
      <w:spacing w:before="0" w:beforeAutospacing="0" w:after="0" w:afterAutospacing="0"/>
    </w:pPr>
  </w:style>
  <w:style w:type="paragraph" w:customStyle="1" w:styleId="aff5">
    <w:name w:val="目录标题"/>
    <w:next w:val="a"/>
    <w:qFormat/>
    <w:pPr>
      <w:spacing w:before="100" w:beforeAutospacing="1" w:after="100" w:afterAutospacing="1" w:line="600" w:lineRule="exact"/>
      <w:ind w:left="301"/>
      <w:jc w:val="center"/>
    </w:pPr>
    <w:rPr>
      <w:rFonts w:ascii="宋体" w:hAnsi="宋体"/>
      <w:b/>
      <w:sz w:val="36"/>
      <w:szCs w:val="96"/>
    </w:rPr>
  </w:style>
  <w:style w:type="paragraph" w:customStyle="1" w:styleId="aff6">
    <w:name w:val="项目编号"/>
    <w:basedOn w:val="af7"/>
    <w:qFormat/>
  </w:style>
  <w:style w:type="paragraph" w:customStyle="1" w:styleId="ES2">
    <w:name w:val="ES_2级标题"/>
    <w:basedOn w:val="1"/>
    <w:next w:val="a"/>
    <w:qFormat/>
    <w:pPr>
      <w:numPr>
        <w:numId w:val="0"/>
      </w:numPr>
      <w:tabs>
        <w:tab w:val="left" w:pos="567"/>
      </w:tabs>
      <w:spacing w:before="240" w:beforeAutospacing="0" w:after="240" w:afterAutospacing="0"/>
      <w:ind w:left="567" w:hanging="567"/>
      <w:jc w:val="left"/>
      <w:outlineLvl w:val="1"/>
    </w:pPr>
    <w:rPr>
      <w:sz w:val="36"/>
    </w:rPr>
  </w:style>
  <w:style w:type="paragraph" w:styleId="aff7">
    <w:name w:val="List Paragraph"/>
    <w:basedOn w:val="a"/>
    <w:uiPriority w:val="34"/>
    <w:qFormat/>
    <w:pPr>
      <w:spacing w:before="0" w:beforeAutospacing="0" w:after="0" w:afterAutospacing="0"/>
      <w:ind w:firstLineChars="200" w:firstLine="420"/>
    </w:pPr>
    <w:rPr>
      <w:szCs w:val="22"/>
    </w:rPr>
  </w:style>
  <w:style w:type="paragraph" w:customStyle="1" w:styleId="ES3">
    <w:name w:val="ES_3级标题"/>
    <w:basedOn w:val="1"/>
    <w:next w:val="a"/>
    <w:qFormat/>
    <w:pPr>
      <w:numPr>
        <w:numId w:val="0"/>
      </w:numPr>
      <w:tabs>
        <w:tab w:val="left" w:pos="709"/>
      </w:tabs>
      <w:spacing w:before="240" w:beforeAutospacing="0" w:after="240" w:afterAutospacing="0"/>
      <w:ind w:left="709" w:hanging="709"/>
      <w:jc w:val="left"/>
      <w:outlineLvl w:val="2"/>
    </w:pPr>
    <w:rPr>
      <w:sz w:val="32"/>
    </w:rPr>
  </w:style>
  <w:style w:type="paragraph" w:customStyle="1" w:styleId="063">
    <w:name w:val="样式 正文 + 首行缩进:  0.63 厘米"/>
    <w:basedOn w:val="23"/>
    <w:qFormat/>
  </w:style>
  <w:style w:type="paragraph" w:customStyle="1" w:styleId="ListParagraph1">
    <w:name w:val="List Paragraph1"/>
    <w:basedOn w:val="a"/>
    <w:qFormat/>
    <w:pPr>
      <w:spacing w:before="0" w:beforeAutospacing="0" w:after="0" w:afterAutospacing="0"/>
      <w:ind w:firstLineChars="200" w:firstLine="420"/>
    </w:pPr>
    <w:rPr>
      <w:szCs w:val="22"/>
    </w:rPr>
  </w:style>
  <w:style w:type="table" w:customStyle="1" w:styleId="3-11">
    <w:name w:val="中等深浅网格 3 - 着色 11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-11">
    <w:name w:val="浅色底纹 - 强调文字颜色 11"/>
    <w:qFormat/>
    <w:rPr>
      <w:color w:val="365F90"/>
    </w:rPr>
    <w:tblPr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unhideWhenUsed/>
    <w:qFormat/>
    <w:rsid w:val="00DE133C"/>
    <w:pPr>
      <w:pageBreakBefore w:val="0"/>
      <w:widowControl/>
      <w:numPr>
        <w:numId w:val="0"/>
      </w:numPr>
      <w:tabs>
        <w:tab w:val="clear" w:pos="432"/>
      </w:tabs>
      <w:spacing w:before="240" w:beforeAutospacing="0" w:after="0" w:afterAutospacing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7197;&#32622;&#31649;&#29702;&#24211;\EPG&#24037;&#20316;&#21306;\01-EPG&#24037;&#20316;&#36755;&#20986;\06-&#36136;&#37327;&#20307;&#31995;&#25991;&#20214;&#21319;&#32423;V1.3\02-&#24037;&#20316;&#21306;\&#25991;&#20214;&#20462;&#35746;\&#32534;&#21046;&#35268;&#33539;\Word&#25991;&#26723;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636D32-C146-44FE-87EC-7202A14B3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Word文档模版.dot</Template>
  <TotalTime>11</TotalTime>
  <Pages>10</Pages>
  <Words>210</Words>
  <Characters>1203</Characters>
  <Application>Microsoft Office Word</Application>
  <DocSecurity>0</DocSecurity>
  <Lines>10</Lines>
  <Paragraphs>2</Paragraphs>
  <ScaleCrop>false</ScaleCrop>
  <Company>wiscom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深圳大学研究生教育管理系统</dc:title>
  <dc:subject>上海理工大学研究生教育管理系统项目</dc:subject>
  <dc:creator>Administrator</dc:creator>
  <cp:lastModifiedBy>Administrator</cp:lastModifiedBy>
  <cp:revision>6</cp:revision>
  <cp:lastPrinted>2014-12-19T00:12:00Z</cp:lastPrinted>
  <dcterms:created xsi:type="dcterms:W3CDTF">2024-07-10T01:27:00Z</dcterms:created>
  <dcterms:modified xsi:type="dcterms:W3CDTF">2024-07-10T01:33:00Z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953E8340A7014CB1B2310EDB4C39D25A</vt:lpwstr>
  </property>
</Properties>
</file>